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E852E" w14:textId="77777777" w:rsidR="00F34C3D" w:rsidRPr="00ED214E" w:rsidRDefault="00F34C3D" w:rsidP="00ED214E">
      <w:pPr>
        <w:spacing w:line="480" w:lineRule="auto"/>
        <w:contextualSpacing/>
        <w:rPr>
          <w:rStyle w:val="PageNumber"/>
        </w:rPr>
      </w:pPr>
    </w:p>
    <w:p w14:paraId="1F082BBA" w14:textId="77777777" w:rsidR="00957E9D" w:rsidRPr="00ED214E" w:rsidRDefault="00957E9D" w:rsidP="00ED214E">
      <w:pPr>
        <w:pStyle w:val="APA"/>
        <w:contextualSpacing/>
        <w:rPr>
          <w:szCs w:val="24"/>
        </w:rPr>
      </w:pPr>
    </w:p>
    <w:p w14:paraId="17823545" w14:textId="77777777" w:rsidR="00957E9D" w:rsidRPr="00ED214E" w:rsidRDefault="00957E9D" w:rsidP="00ED214E">
      <w:pPr>
        <w:pStyle w:val="APA"/>
        <w:contextualSpacing/>
        <w:rPr>
          <w:szCs w:val="24"/>
        </w:rPr>
      </w:pPr>
    </w:p>
    <w:p w14:paraId="79426278" w14:textId="77777777" w:rsidR="00A4128A" w:rsidRPr="00ED214E" w:rsidRDefault="00A4128A" w:rsidP="00ED214E">
      <w:pPr>
        <w:pStyle w:val="APAHeader"/>
        <w:contextualSpacing/>
        <w:rPr>
          <w:szCs w:val="24"/>
        </w:rPr>
      </w:pPr>
    </w:p>
    <w:p w14:paraId="02C87D99" w14:textId="77777777" w:rsidR="006F23E4" w:rsidRPr="00ED214E" w:rsidRDefault="006F23E4" w:rsidP="00ED214E">
      <w:pPr>
        <w:pStyle w:val="APA"/>
        <w:contextualSpacing/>
        <w:rPr>
          <w:szCs w:val="24"/>
        </w:rPr>
      </w:pPr>
    </w:p>
    <w:p w14:paraId="60870E8D" w14:textId="77777777" w:rsidR="00D447C5" w:rsidRPr="00ED214E" w:rsidRDefault="00D447C5" w:rsidP="00ED214E">
      <w:pPr>
        <w:pStyle w:val="APA"/>
        <w:contextualSpacing/>
        <w:rPr>
          <w:szCs w:val="24"/>
        </w:rPr>
      </w:pPr>
    </w:p>
    <w:p w14:paraId="0D3F35A3" w14:textId="77777777" w:rsidR="00CA0576" w:rsidRDefault="00CA0576" w:rsidP="00ED214E">
      <w:pPr>
        <w:pStyle w:val="APA"/>
        <w:contextualSpacing/>
        <w:jc w:val="center"/>
        <w:rPr>
          <w:szCs w:val="24"/>
        </w:rPr>
      </w:pPr>
    </w:p>
    <w:p w14:paraId="18111EDC" w14:textId="77777777" w:rsidR="00CA0576" w:rsidRDefault="00CA0576" w:rsidP="00ED214E">
      <w:pPr>
        <w:pStyle w:val="APA"/>
        <w:contextualSpacing/>
        <w:jc w:val="center"/>
        <w:rPr>
          <w:szCs w:val="24"/>
        </w:rPr>
      </w:pPr>
    </w:p>
    <w:p w14:paraId="303AFEBB" w14:textId="77777777" w:rsidR="00CA0576" w:rsidRDefault="00CA0576" w:rsidP="00ED214E">
      <w:pPr>
        <w:pStyle w:val="APA"/>
        <w:contextualSpacing/>
        <w:jc w:val="center"/>
        <w:rPr>
          <w:szCs w:val="24"/>
        </w:rPr>
      </w:pPr>
    </w:p>
    <w:p w14:paraId="38462B5D" w14:textId="63D9A926" w:rsidR="00344676" w:rsidRPr="00ED214E" w:rsidRDefault="00344676" w:rsidP="00ED214E">
      <w:pPr>
        <w:pStyle w:val="APA"/>
        <w:contextualSpacing/>
        <w:jc w:val="center"/>
        <w:rPr>
          <w:szCs w:val="24"/>
        </w:rPr>
      </w:pPr>
      <w:r w:rsidRPr="00ED214E">
        <w:rPr>
          <w:szCs w:val="24"/>
        </w:rPr>
        <w:t xml:space="preserve">Business Law Project </w:t>
      </w:r>
    </w:p>
    <w:p w14:paraId="76FA6E17" w14:textId="5A59625D" w:rsidR="00833D8F" w:rsidRPr="00ED214E" w:rsidRDefault="00ED214E" w:rsidP="00ED214E">
      <w:pPr>
        <w:pStyle w:val="APA"/>
        <w:contextualSpacing/>
        <w:jc w:val="center"/>
        <w:rPr>
          <w:szCs w:val="24"/>
        </w:rPr>
      </w:pPr>
      <w:r>
        <w:rPr>
          <w:szCs w:val="24"/>
        </w:rPr>
        <w:t xml:space="preserve">Student’s </w:t>
      </w:r>
      <w:r w:rsidR="00833D8F" w:rsidRPr="00ED214E">
        <w:rPr>
          <w:szCs w:val="24"/>
        </w:rPr>
        <w:t>Name:</w:t>
      </w:r>
    </w:p>
    <w:p w14:paraId="005E6A5C" w14:textId="63F2FB09" w:rsidR="00833D8F" w:rsidRPr="00ED214E" w:rsidRDefault="00F27E47" w:rsidP="00ED214E">
      <w:pPr>
        <w:pStyle w:val="APA"/>
        <w:contextualSpacing/>
        <w:jc w:val="center"/>
        <w:rPr>
          <w:szCs w:val="24"/>
        </w:rPr>
        <w:sectPr w:rsidR="00833D8F" w:rsidRPr="00ED214E" w:rsidSect="00957E9D">
          <w:headerReference w:type="default" r:id="rId8"/>
          <w:headerReference w:type="first" r:id="rId9"/>
          <w:pgSz w:w="12240" w:h="15840" w:code="1"/>
          <w:pgMar w:top="1440" w:right="1440" w:bottom="1440" w:left="1440" w:header="720" w:footer="720" w:gutter="0"/>
          <w:cols w:space="720"/>
          <w:titlePg/>
          <w:docGrid w:linePitch="360"/>
        </w:sectPr>
      </w:pPr>
      <w:r w:rsidRPr="00ED214E">
        <w:rPr>
          <w:szCs w:val="24"/>
        </w:rPr>
        <w:t>Institution</w:t>
      </w:r>
      <w:r w:rsidR="00ED214E">
        <w:rPr>
          <w:szCs w:val="24"/>
        </w:rPr>
        <w:t xml:space="preserve">al Affiliation </w:t>
      </w:r>
    </w:p>
    <w:p w14:paraId="41230498" w14:textId="77777777" w:rsidR="00F21295" w:rsidRPr="00ED214E" w:rsidRDefault="00957E9D" w:rsidP="00ED214E">
      <w:pPr>
        <w:pStyle w:val="APAHeader"/>
        <w:contextualSpacing/>
        <w:jc w:val="left"/>
        <w:rPr>
          <w:szCs w:val="24"/>
        </w:rPr>
      </w:pPr>
      <w:r w:rsidRPr="00ED214E">
        <w:rPr>
          <w:szCs w:val="24"/>
        </w:rPr>
        <w:br w:type="page"/>
      </w:r>
    </w:p>
    <w:p w14:paraId="77740565" w14:textId="77777777" w:rsidR="00016982" w:rsidRPr="00ED214E" w:rsidRDefault="00344676" w:rsidP="00ED214E">
      <w:pPr>
        <w:tabs>
          <w:tab w:val="left" w:pos="2579"/>
        </w:tabs>
        <w:spacing w:line="480" w:lineRule="auto"/>
        <w:contextualSpacing/>
        <w:jc w:val="center"/>
      </w:pPr>
      <w:r w:rsidRPr="00ED214E">
        <w:lastRenderedPageBreak/>
        <w:t>Business Law Project</w:t>
      </w:r>
    </w:p>
    <w:p w14:paraId="38FFFB8A" w14:textId="13CF7A10" w:rsidR="00AB6813" w:rsidRPr="00ED214E" w:rsidRDefault="001D1A07" w:rsidP="001D1A07">
      <w:pPr>
        <w:tabs>
          <w:tab w:val="left" w:pos="2579"/>
          <w:tab w:val="left" w:pos="8550"/>
        </w:tabs>
        <w:spacing w:line="480" w:lineRule="auto"/>
        <w:contextualSpacing/>
        <w:rPr>
          <w:b/>
          <w:i/>
        </w:rPr>
      </w:pPr>
      <w:r w:rsidRPr="00ED214E">
        <w:rPr>
          <w:b/>
          <w:i/>
        </w:rPr>
        <w:t>Mrs. Fields’ Chocolate Chip Cookies.</w:t>
      </w:r>
    </w:p>
    <w:p w14:paraId="4F619CBF" w14:textId="77777777" w:rsidR="00AB6813" w:rsidRPr="00ED214E" w:rsidRDefault="00AB6813" w:rsidP="001D1A07">
      <w:pPr>
        <w:tabs>
          <w:tab w:val="left" w:pos="2579"/>
          <w:tab w:val="left" w:pos="8550"/>
        </w:tabs>
        <w:spacing w:line="480" w:lineRule="auto"/>
        <w:ind w:firstLine="720"/>
        <w:contextualSpacing/>
        <w:jc w:val="both"/>
      </w:pPr>
      <w:r w:rsidRPr="00ED214E">
        <w:t>Our company is a committed and customer focused international organization dealing with chocolate chips. We have been in operation for over five years investing much in healthy family living by selling the best cookies in the world. Our core business values are integrity, healthy life, transparency and accountability</w:t>
      </w:r>
      <w:r w:rsidR="0043076D" w:rsidRPr="00ED214E">
        <w:t xml:space="preserve"> (</w:t>
      </w:r>
      <w:proofErr w:type="spellStart"/>
      <w:r w:rsidR="0043076D" w:rsidRPr="00ED214E">
        <w:rPr>
          <w:color w:val="222222"/>
          <w:shd w:val="clear" w:color="auto" w:fill="FFFFFF"/>
        </w:rPr>
        <w:t>Adeleye</w:t>
      </w:r>
      <w:proofErr w:type="spellEnd"/>
      <w:r w:rsidR="0043076D" w:rsidRPr="00ED214E">
        <w:rPr>
          <w:color w:val="222222"/>
          <w:shd w:val="clear" w:color="auto" w:fill="FFFFFF"/>
        </w:rPr>
        <w:t>, 2016).</w:t>
      </w:r>
    </w:p>
    <w:p w14:paraId="6EC72D64" w14:textId="184B0893" w:rsidR="00AB6813" w:rsidRPr="00ED214E" w:rsidRDefault="00AB6813" w:rsidP="009629D5">
      <w:pPr>
        <w:spacing w:line="480" w:lineRule="auto"/>
        <w:ind w:firstLine="720"/>
        <w:contextualSpacing/>
        <w:jc w:val="both"/>
      </w:pPr>
      <w:r w:rsidRPr="00ED214E">
        <w:t>We are hereby looking for an experienced full-time book</w:t>
      </w:r>
      <w:r w:rsidR="00712371">
        <w:t>-</w:t>
      </w:r>
      <w:r w:rsidRPr="00ED214E">
        <w:t>keeper to assist in the management of our routine operations in financial and accounting requirements. Excellence in accuracy and organizational skills, confidentiality and transparency, are core qualities skills for this position including good customer relations and excellent communication skills as well. A university degree or diploma in accountant, entry-level accountant, book</w:t>
      </w:r>
      <w:r w:rsidR="00712371">
        <w:t>-</w:t>
      </w:r>
      <w:r w:rsidRPr="00ED214E">
        <w:t xml:space="preserve">keeper or related field is a requirement. </w:t>
      </w:r>
    </w:p>
    <w:p w14:paraId="6A2545A5" w14:textId="77777777" w:rsidR="00AB6813" w:rsidRPr="00ED214E" w:rsidRDefault="00AB6813" w:rsidP="00ED214E">
      <w:pPr>
        <w:tabs>
          <w:tab w:val="left" w:pos="2579"/>
          <w:tab w:val="left" w:pos="8550"/>
        </w:tabs>
        <w:spacing w:line="480" w:lineRule="auto"/>
        <w:contextualSpacing/>
        <w:rPr>
          <w:b/>
          <w:i/>
        </w:rPr>
      </w:pPr>
      <w:r w:rsidRPr="00ED214E">
        <w:rPr>
          <w:b/>
          <w:i/>
        </w:rPr>
        <w:t xml:space="preserve">Job </w:t>
      </w:r>
      <w:r w:rsidR="0043076D" w:rsidRPr="00ED214E">
        <w:rPr>
          <w:b/>
          <w:i/>
        </w:rPr>
        <w:t>Description:</w:t>
      </w:r>
    </w:p>
    <w:p w14:paraId="32EDAF92" w14:textId="77777777" w:rsidR="00AB6813" w:rsidRPr="00ED214E" w:rsidRDefault="00AB6813" w:rsidP="00ED214E">
      <w:pPr>
        <w:tabs>
          <w:tab w:val="left" w:pos="2579"/>
          <w:tab w:val="left" w:pos="8550"/>
        </w:tabs>
        <w:spacing w:line="480" w:lineRule="auto"/>
        <w:ind w:firstLine="720"/>
        <w:contextualSpacing/>
      </w:pPr>
      <w:r w:rsidRPr="00ED214E">
        <w:t>The qualified candidate shall be entitled to a basic monthly salary of $</w:t>
      </w:r>
      <w:proofErr w:type="gramStart"/>
      <w:r w:rsidRPr="00ED214E">
        <w:t>600  per</w:t>
      </w:r>
      <w:proofErr w:type="gramEnd"/>
      <w:r w:rsidRPr="00ED214E">
        <w:t xml:space="preserve"> month, $100 house allowance, $120 medical allowance and </w:t>
      </w:r>
      <w:r w:rsidR="0043076D" w:rsidRPr="00ED214E">
        <w:t>a transport allowance of $100. He</w:t>
      </w:r>
      <w:r w:rsidRPr="00ED214E">
        <w:t xml:space="preserve"> or she shall also be entitled to a full-time medical insurance cover throughout the employment period</w:t>
      </w:r>
      <w:r w:rsidR="0043076D" w:rsidRPr="00ED214E">
        <w:t xml:space="preserve"> (</w:t>
      </w:r>
      <w:r w:rsidR="0043076D" w:rsidRPr="00ED214E">
        <w:rPr>
          <w:color w:val="222222"/>
          <w:shd w:val="clear" w:color="auto" w:fill="FFFFFF"/>
        </w:rPr>
        <w:t>Lewis et al., 2015)</w:t>
      </w:r>
      <w:r w:rsidRPr="00ED214E">
        <w:t>.</w:t>
      </w:r>
    </w:p>
    <w:p w14:paraId="63754BB4" w14:textId="77777777" w:rsidR="00AB6813" w:rsidRPr="00ED214E" w:rsidRDefault="00AB6813" w:rsidP="00ED214E">
      <w:pPr>
        <w:tabs>
          <w:tab w:val="left" w:pos="2579"/>
          <w:tab w:val="left" w:pos="8550"/>
        </w:tabs>
        <w:spacing w:line="480" w:lineRule="auto"/>
        <w:contextualSpacing/>
        <w:rPr>
          <w:b/>
        </w:rPr>
      </w:pPr>
      <w:r w:rsidRPr="00ED214E">
        <w:rPr>
          <w:b/>
        </w:rPr>
        <w:t xml:space="preserve">Duties </w:t>
      </w:r>
      <w:r w:rsidR="0043076D" w:rsidRPr="00ED214E">
        <w:rPr>
          <w:b/>
        </w:rPr>
        <w:t>and Responsibilities:</w:t>
      </w:r>
    </w:p>
    <w:p w14:paraId="25E6262A" w14:textId="77777777" w:rsidR="00AB6813" w:rsidRPr="00ED214E" w:rsidRDefault="00AB6813" w:rsidP="00ED214E">
      <w:pPr>
        <w:pStyle w:val="ListParagraph"/>
        <w:numPr>
          <w:ilvl w:val="0"/>
          <w:numId w:val="44"/>
        </w:numPr>
        <w:tabs>
          <w:tab w:val="left" w:pos="2579"/>
          <w:tab w:val="left" w:pos="8550"/>
        </w:tabs>
        <w:spacing w:line="480" w:lineRule="auto"/>
      </w:pPr>
      <w:r w:rsidRPr="00ED214E">
        <w:t>Matching purchasing orders with invoices</w:t>
      </w:r>
    </w:p>
    <w:p w14:paraId="0952D0B5" w14:textId="77777777" w:rsidR="00AB6813" w:rsidRPr="00ED214E" w:rsidRDefault="00AB6813" w:rsidP="00ED214E">
      <w:pPr>
        <w:pStyle w:val="ListParagraph"/>
        <w:numPr>
          <w:ilvl w:val="0"/>
          <w:numId w:val="44"/>
        </w:numPr>
        <w:tabs>
          <w:tab w:val="left" w:pos="2579"/>
          <w:tab w:val="left" w:pos="8550"/>
        </w:tabs>
        <w:spacing w:line="480" w:lineRule="auto"/>
      </w:pPr>
      <w:r w:rsidRPr="00ED214E">
        <w:t>Accurate maintenance and balance of precise ledgers</w:t>
      </w:r>
    </w:p>
    <w:p w14:paraId="491D731D" w14:textId="77777777" w:rsidR="00AB6813" w:rsidRPr="00ED214E" w:rsidRDefault="00AB6813" w:rsidP="00ED214E">
      <w:pPr>
        <w:pStyle w:val="ListParagraph"/>
        <w:numPr>
          <w:ilvl w:val="0"/>
          <w:numId w:val="44"/>
        </w:numPr>
        <w:tabs>
          <w:tab w:val="left" w:pos="2579"/>
          <w:tab w:val="left" w:pos="8550"/>
        </w:tabs>
        <w:spacing w:line="480" w:lineRule="auto"/>
      </w:pPr>
      <w:r w:rsidRPr="00ED214E">
        <w:t>Monitoring of all office expenses, tall and entering of all cash receipts</w:t>
      </w:r>
    </w:p>
    <w:p w14:paraId="09D604B1" w14:textId="77777777" w:rsidR="00AB6813" w:rsidRPr="00ED214E" w:rsidRDefault="00AB6813" w:rsidP="00ED214E">
      <w:pPr>
        <w:pStyle w:val="ListParagraph"/>
        <w:numPr>
          <w:ilvl w:val="0"/>
          <w:numId w:val="44"/>
        </w:numPr>
        <w:tabs>
          <w:tab w:val="left" w:pos="2579"/>
          <w:tab w:val="left" w:pos="8550"/>
        </w:tabs>
        <w:spacing w:line="480" w:lineRule="auto"/>
      </w:pPr>
      <w:r w:rsidRPr="00ED214E">
        <w:t xml:space="preserve">Coordination of all the bank </w:t>
      </w:r>
      <w:proofErr w:type="gramStart"/>
      <w:r w:rsidRPr="00ED214E">
        <w:t>deposits  and</w:t>
      </w:r>
      <w:proofErr w:type="gramEnd"/>
      <w:r w:rsidRPr="00ED214E">
        <w:t xml:space="preserve"> give results of the financial results to the management on a regular basis</w:t>
      </w:r>
    </w:p>
    <w:p w14:paraId="727EB604" w14:textId="77777777" w:rsidR="00AB6813" w:rsidRPr="00ED214E" w:rsidRDefault="00AB6813" w:rsidP="00ED214E">
      <w:pPr>
        <w:pStyle w:val="ListParagraph"/>
        <w:numPr>
          <w:ilvl w:val="0"/>
          <w:numId w:val="44"/>
        </w:numPr>
        <w:tabs>
          <w:tab w:val="left" w:pos="2579"/>
          <w:tab w:val="left" w:pos="8550"/>
        </w:tabs>
        <w:spacing w:line="480" w:lineRule="auto"/>
      </w:pPr>
      <w:r w:rsidRPr="00ED214E">
        <w:lastRenderedPageBreak/>
        <w:t>Payment of vendor invoices and ensure proper tracking of the balances on bank accounts</w:t>
      </w:r>
    </w:p>
    <w:p w14:paraId="0219AEBE" w14:textId="77777777" w:rsidR="00AB6813" w:rsidRPr="00ED214E" w:rsidRDefault="00AB6813" w:rsidP="00ED214E">
      <w:pPr>
        <w:pStyle w:val="ListParagraph"/>
        <w:numPr>
          <w:ilvl w:val="0"/>
          <w:numId w:val="44"/>
        </w:numPr>
        <w:tabs>
          <w:tab w:val="left" w:pos="2579"/>
          <w:tab w:val="left" w:pos="8550"/>
        </w:tabs>
        <w:spacing w:line="480" w:lineRule="auto"/>
      </w:pPr>
      <w:r w:rsidRPr="00ED214E">
        <w:t xml:space="preserve">Preparation of monthly and quarterly tax </w:t>
      </w:r>
      <w:proofErr w:type="gramStart"/>
      <w:r w:rsidRPr="00ED214E">
        <w:t>returns  together</w:t>
      </w:r>
      <w:proofErr w:type="gramEnd"/>
      <w:r w:rsidRPr="00ED214E">
        <w:t xml:space="preserve"> with payroll taxes and business operations</w:t>
      </w:r>
    </w:p>
    <w:p w14:paraId="2E516918" w14:textId="77777777" w:rsidR="00AB6813" w:rsidRPr="00ED214E" w:rsidRDefault="00AB6813" w:rsidP="00ED214E">
      <w:pPr>
        <w:pStyle w:val="ListParagraph"/>
        <w:numPr>
          <w:ilvl w:val="0"/>
          <w:numId w:val="44"/>
        </w:numPr>
        <w:tabs>
          <w:tab w:val="left" w:pos="2579"/>
          <w:tab w:val="left" w:pos="8550"/>
        </w:tabs>
        <w:spacing w:line="480" w:lineRule="auto"/>
      </w:pPr>
      <w:r w:rsidRPr="00ED214E">
        <w:t>Preparation of financial statements on a monthly basis which includes cash flow, balance sheet, and P&amp;L statements.</w:t>
      </w:r>
    </w:p>
    <w:p w14:paraId="04398ECC" w14:textId="77777777" w:rsidR="00AB6813" w:rsidRPr="00ED214E" w:rsidRDefault="00AB6813" w:rsidP="00ED214E">
      <w:pPr>
        <w:tabs>
          <w:tab w:val="left" w:pos="2579"/>
          <w:tab w:val="left" w:pos="8550"/>
        </w:tabs>
        <w:spacing w:line="480" w:lineRule="auto"/>
        <w:contextualSpacing/>
        <w:rPr>
          <w:b/>
        </w:rPr>
      </w:pPr>
      <w:r w:rsidRPr="00ED214E">
        <w:rPr>
          <w:b/>
        </w:rPr>
        <w:t xml:space="preserve">Skills </w:t>
      </w:r>
      <w:r w:rsidR="0043076D" w:rsidRPr="00ED214E">
        <w:rPr>
          <w:b/>
        </w:rPr>
        <w:t>and Competencies Required</w:t>
      </w:r>
    </w:p>
    <w:p w14:paraId="2F27E0C2" w14:textId="77777777" w:rsidR="00AB6813" w:rsidRPr="00ED214E" w:rsidRDefault="00AB6813" w:rsidP="00ED214E">
      <w:pPr>
        <w:pStyle w:val="ListParagraph"/>
        <w:numPr>
          <w:ilvl w:val="0"/>
          <w:numId w:val="45"/>
        </w:numPr>
        <w:tabs>
          <w:tab w:val="left" w:pos="2579"/>
          <w:tab w:val="left" w:pos="8550"/>
        </w:tabs>
        <w:spacing w:line="480" w:lineRule="auto"/>
      </w:pPr>
      <w:r w:rsidRPr="00ED214E">
        <w:t xml:space="preserve">A minimum of Bachelor’s Degree in </w:t>
      </w:r>
      <w:proofErr w:type="gramStart"/>
      <w:r w:rsidRPr="00ED214E">
        <w:t>Accounting  or</w:t>
      </w:r>
      <w:proofErr w:type="gramEnd"/>
      <w:r w:rsidRPr="00ED214E">
        <w:t xml:space="preserve"> knowledge from the related field</w:t>
      </w:r>
    </w:p>
    <w:p w14:paraId="27E6323E" w14:textId="77777777" w:rsidR="00AB6813" w:rsidRPr="00ED214E" w:rsidRDefault="00AB6813" w:rsidP="00ED214E">
      <w:pPr>
        <w:pStyle w:val="ListParagraph"/>
        <w:numPr>
          <w:ilvl w:val="0"/>
          <w:numId w:val="45"/>
        </w:numPr>
        <w:tabs>
          <w:tab w:val="left" w:pos="2579"/>
          <w:tab w:val="left" w:pos="8550"/>
        </w:tabs>
        <w:spacing w:line="480" w:lineRule="auto"/>
      </w:pPr>
      <w:r w:rsidRPr="00ED214E">
        <w:t>Minimum of 5 of working experience in accounts payable and receivable, payroll reports and general ledger</w:t>
      </w:r>
      <w:r w:rsidR="0043076D" w:rsidRPr="00ED214E">
        <w:t xml:space="preserve"> (</w:t>
      </w:r>
      <w:r w:rsidR="0043076D" w:rsidRPr="00ED214E">
        <w:rPr>
          <w:color w:val="222222"/>
          <w:shd w:val="clear" w:color="auto" w:fill="FFFFFF"/>
        </w:rPr>
        <w:t>Lewis et al., 2015).</w:t>
      </w:r>
    </w:p>
    <w:p w14:paraId="45223E1A" w14:textId="77777777" w:rsidR="00AB6813" w:rsidRPr="00ED214E" w:rsidRDefault="00AB6813" w:rsidP="00ED214E">
      <w:pPr>
        <w:pStyle w:val="ListParagraph"/>
        <w:numPr>
          <w:ilvl w:val="0"/>
          <w:numId w:val="45"/>
        </w:numPr>
        <w:tabs>
          <w:tab w:val="left" w:pos="2579"/>
          <w:tab w:val="left" w:pos="8550"/>
        </w:tabs>
        <w:spacing w:line="480" w:lineRule="auto"/>
      </w:pPr>
      <w:r w:rsidRPr="00ED214E">
        <w:t>Must be experienced in data entry, computer operations, and record keeping</w:t>
      </w:r>
    </w:p>
    <w:p w14:paraId="4DB55385" w14:textId="77777777" w:rsidR="00AB6813" w:rsidRPr="00ED214E" w:rsidRDefault="00AB6813" w:rsidP="00ED214E">
      <w:pPr>
        <w:pStyle w:val="ListParagraph"/>
        <w:numPr>
          <w:ilvl w:val="0"/>
          <w:numId w:val="45"/>
        </w:numPr>
        <w:tabs>
          <w:tab w:val="left" w:pos="2579"/>
          <w:tab w:val="left" w:pos="8550"/>
        </w:tabs>
        <w:spacing w:line="480" w:lineRule="auto"/>
      </w:pPr>
      <w:r w:rsidRPr="00ED214E">
        <w:t>Knowledgeable in the generally accepted accounting principles</w:t>
      </w:r>
    </w:p>
    <w:p w14:paraId="4051FA9F" w14:textId="77777777" w:rsidR="00AB6813" w:rsidRPr="00ED214E" w:rsidRDefault="00AB6813" w:rsidP="00ED214E">
      <w:pPr>
        <w:pStyle w:val="ListParagraph"/>
        <w:numPr>
          <w:ilvl w:val="0"/>
          <w:numId w:val="45"/>
        </w:numPr>
        <w:tabs>
          <w:tab w:val="left" w:pos="2579"/>
          <w:tab w:val="left" w:pos="4990"/>
        </w:tabs>
        <w:spacing w:line="480" w:lineRule="auto"/>
      </w:pPr>
      <w:r w:rsidRPr="00ED214E">
        <w:t>Have proficiency in Microsoft Excel, and office</w:t>
      </w:r>
      <w:r w:rsidR="0043076D" w:rsidRPr="00ED214E">
        <w:tab/>
      </w:r>
    </w:p>
    <w:p w14:paraId="24086F6B" w14:textId="77777777" w:rsidR="00AB6813" w:rsidRPr="00ED214E" w:rsidRDefault="00AB6813" w:rsidP="00ED214E">
      <w:pPr>
        <w:pStyle w:val="ListParagraph"/>
        <w:numPr>
          <w:ilvl w:val="0"/>
          <w:numId w:val="45"/>
        </w:numPr>
        <w:tabs>
          <w:tab w:val="left" w:pos="2579"/>
          <w:tab w:val="left" w:pos="8550"/>
        </w:tabs>
        <w:spacing w:line="480" w:lineRule="auto"/>
      </w:pPr>
      <w:r w:rsidRPr="00ED214E">
        <w:t>Proper understanding of business and income tax computations and worksheet</w:t>
      </w:r>
    </w:p>
    <w:p w14:paraId="72A7248C" w14:textId="77777777" w:rsidR="00AB6813" w:rsidRPr="00ED214E" w:rsidRDefault="00AB6813" w:rsidP="00ED214E">
      <w:pPr>
        <w:pStyle w:val="ListParagraph"/>
        <w:numPr>
          <w:ilvl w:val="0"/>
          <w:numId w:val="45"/>
        </w:numPr>
        <w:tabs>
          <w:tab w:val="left" w:pos="2579"/>
          <w:tab w:val="left" w:pos="8550"/>
        </w:tabs>
        <w:spacing w:line="480" w:lineRule="auto"/>
      </w:pPr>
      <w:r w:rsidRPr="00ED214E">
        <w:t>Knowledge in payroll services such as submission of payroll taxes and writing of checks</w:t>
      </w:r>
    </w:p>
    <w:p w14:paraId="11321668" w14:textId="77777777" w:rsidR="00AB6813" w:rsidRPr="00ED214E" w:rsidRDefault="00AB6813" w:rsidP="00ED214E">
      <w:pPr>
        <w:tabs>
          <w:tab w:val="left" w:pos="2579"/>
          <w:tab w:val="left" w:pos="8550"/>
        </w:tabs>
        <w:spacing w:line="480" w:lineRule="auto"/>
        <w:contextualSpacing/>
        <w:rPr>
          <w:b/>
        </w:rPr>
      </w:pPr>
      <w:r w:rsidRPr="00ED214E">
        <w:rPr>
          <w:b/>
        </w:rPr>
        <w:t xml:space="preserve">Interview </w:t>
      </w:r>
      <w:r w:rsidR="0043076D" w:rsidRPr="00ED214E">
        <w:rPr>
          <w:b/>
        </w:rPr>
        <w:t xml:space="preserve">Questions </w:t>
      </w:r>
    </w:p>
    <w:p w14:paraId="49925DE3" w14:textId="77777777" w:rsidR="00AB6813" w:rsidRPr="00ED214E" w:rsidRDefault="00AB6813" w:rsidP="00ED214E">
      <w:pPr>
        <w:pStyle w:val="ListParagraph"/>
        <w:numPr>
          <w:ilvl w:val="0"/>
          <w:numId w:val="46"/>
        </w:numPr>
        <w:tabs>
          <w:tab w:val="left" w:pos="2579"/>
          <w:tab w:val="left" w:pos="8550"/>
        </w:tabs>
        <w:spacing w:line="480" w:lineRule="auto"/>
      </w:pPr>
      <w:r w:rsidRPr="00ED214E">
        <w:t>Can briefly explain a usual balance sheet?</w:t>
      </w:r>
    </w:p>
    <w:p w14:paraId="0F289998" w14:textId="77777777" w:rsidR="00AB6813" w:rsidRPr="00ED214E" w:rsidRDefault="00AB6813" w:rsidP="00ED214E">
      <w:pPr>
        <w:pStyle w:val="ListParagraph"/>
        <w:numPr>
          <w:ilvl w:val="0"/>
          <w:numId w:val="46"/>
        </w:numPr>
        <w:tabs>
          <w:tab w:val="left" w:pos="2579"/>
          <w:tab w:val="left" w:pos="8550"/>
        </w:tabs>
        <w:spacing w:line="480" w:lineRule="auto"/>
      </w:pPr>
      <w:r w:rsidRPr="00ED214E">
        <w:t>Can you explain in your opinion whether cash basis reporting or accrual is a better option for management of any business?</w:t>
      </w:r>
    </w:p>
    <w:p w14:paraId="239924AD" w14:textId="77777777" w:rsidR="00AB6813" w:rsidRPr="00ED214E" w:rsidRDefault="00AB6813" w:rsidP="00ED214E">
      <w:pPr>
        <w:pStyle w:val="ListParagraph"/>
        <w:numPr>
          <w:ilvl w:val="0"/>
          <w:numId w:val="46"/>
        </w:numPr>
        <w:tabs>
          <w:tab w:val="left" w:pos="2579"/>
          <w:tab w:val="left" w:pos="8550"/>
        </w:tabs>
        <w:spacing w:line="480" w:lineRule="auto"/>
      </w:pPr>
      <w:r w:rsidRPr="00ED214E">
        <w:t>What has been the recent activities that you have done to assist you in growing professionally as a bookkeeper?</w:t>
      </w:r>
    </w:p>
    <w:p w14:paraId="4520CD20" w14:textId="77777777" w:rsidR="00AB6813" w:rsidRPr="00ED214E" w:rsidRDefault="00AB6813" w:rsidP="00ED214E">
      <w:pPr>
        <w:pStyle w:val="ListParagraph"/>
        <w:numPr>
          <w:ilvl w:val="0"/>
          <w:numId w:val="46"/>
        </w:numPr>
        <w:tabs>
          <w:tab w:val="left" w:pos="2579"/>
          <w:tab w:val="left" w:pos="8550"/>
        </w:tabs>
        <w:spacing w:line="480" w:lineRule="auto"/>
      </w:pPr>
      <w:r w:rsidRPr="00ED214E">
        <w:lastRenderedPageBreak/>
        <w:t>How would you an error in a ledger which is off by $60?</w:t>
      </w:r>
    </w:p>
    <w:p w14:paraId="166A1B05" w14:textId="77777777" w:rsidR="00AB6813" w:rsidRPr="00ED214E" w:rsidRDefault="00AB6813" w:rsidP="00ED214E">
      <w:pPr>
        <w:pStyle w:val="ListParagraph"/>
        <w:numPr>
          <w:ilvl w:val="0"/>
          <w:numId w:val="46"/>
        </w:numPr>
        <w:tabs>
          <w:tab w:val="left" w:pos="2579"/>
          <w:tab w:val="left" w:pos="8550"/>
        </w:tabs>
        <w:spacing w:line="480" w:lineRule="auto"/>
      </w:pPr>
      <w:r w:rsidRPr="00ED214E">
        <w:t>Did you have to interact with clients and vendors in your previous position? Kindly explain what the experience was.</w:t>
      </w:r>
    </w:p>
    <w:p w14:paraId="7F9B52D9" w14:textId="77777777" w:rsidR="00AB6813" w:rsidRPr="00ED214E" w:rsidRDefault="00AB6813" w:rsidP="00ED214E">
      <w:pPr>
        <w:pStyle w:val="ListParagraph"/>
        <w:numPr>
          <w:ilvl w:val="0"/>
          <w:numId w:val="46"/>
        </w:numPr>
        <w:tabs>
          <w:tab w:val="left" w:pos="2579"/>
          <w:tab w:val="left" w:pos="8550"/>
        </w:tabs>
        <w:spacing w:line="480" w:lineRule="auto"/>
      </w:pPr>
      <w:r w:rsidRPr="00ED214E">
        <w:t>What is the sort of financial reporting were you preparing in your previous employment?</w:t>
      </w:r>
    </w:p>
    <w:p w14:paraId="04C64C57" w14:textId="77777777" w:rsidR="00AB6813" w:rsidRPr="00712371" w:rsidRDefault="00AB6813" w:rsidP="00ED214E">
      <w:pPr>
        <w:tabs>
          <w:tab w:val="left" w:pos="2579"/>
          <w:tab w:val="left" w:pos="8550"/>
        </w:tabs>
        <w:spacing w:line="480" w:lineRule="auto"/>
        <w:contextualSpacing/>
        <w:jc w:val="center"/>
        <w:rPr>
          <w:b/>
        </w:rPr>
      </w:pPr>
      <w:r w:rsidRPr="00712371">
        <w:rPr>
          <w:b/>
        </w:rPr>
        <w:t>Chocolate Chip Cookie Recipe</w:t>
      </w:r>
    </w:p>
    <w:p w14:paraId="466B62AC" w14:textId="77777777" w:rsidR="00AB6813" w:rsidRPr="00712371" w:rsidRDefault="00AB6813" w:rsidP="00ED214E">
      <w:pPr>
        <w:tabs>
          <w:tab w:val="left" w:pos="2579"/>
          <w:tab w:val="left" w:pos="8550"/>
        </w:tabs>
        <w:spacing w:line="480" w:lineRule="auto"/>
        <w:contextualSpacing/>
        <w:rPr>
          <w:b/>
        </w:rPr>
      </w:pPr>
      <w:r w:rsidRPr="00712371">
        <w:rPr>
          <w:b/>
        </w:rPr>
        <w:t>Ingredients:</w:t>
      </w:r>
    </w:p>
    <w:p w14:paraId="20B53BC0" w14:textId="77777777" w:rsidR="00AB6813" w:rsidRPr="00ED214E" w:rsidRDefault="00AB6813" w:rsidP="00ED214E">
      <w:pPr>
        <w:pStyle w:val="ListParagraph"/>
        <w:numPr>
          <w:ilvl w:val="0"/>
          <w:numId w:val="48"/>
        </w:numPr>
        <w:tabs>
          <w:tab w:val="left" w:pos="2579"/>
          <w:tab w:val="left" w:pos="8550"/>
        </w:tabs>
        <w:spacing w:line="480" w:lineRule="auto"/>
      </w:pPr>
      <w:r w:rsidRPr="00ED214E">
        <w:t>2 cups (2 stick) butter(unsalted)</w:t>
      </w:r>
    </w:p>
    <w:p w14:paraId="63C1F15D" w14:textId="77777777" w:rsidR="00AB6813" w:rsidRPr="00ED214E" w:rsidRDefault="00AB6813" w:rsidP="00ED214E">
      <w:pPr>
        <w:pStyle w:val="ListParagraph"/>
        <w:numPr>
          <w:ilvl w:val="0"/>
          <w:numId w:val="48"/>
        </w:numPr>
        <w:tabs>
          <w:tab w:val="left" w:pos="2579"/>
          <w:tab w:val="left" w:pos="8550"/>
        </w:tabs>
        <w:spacing w:line="480" w:lineRule="auto"/>
      </w:pPr>
      <w:r w:rsidRPr="00ED214E">
        <w:t>4 cups packed sugar (dark brown)</w:t>
      </w:r>
    </w:p>
    <w:p w14:paraId="22557AF7" w14:textId="77777777" w:rsidR="00AB6813" w:rsidRPr="00ED214E" w:rsidRDefault="00AB6813" w:rsidP="00ED214E">
      <w:pPr>
        <w:pStyle w:val="ListParagraph"/>
        <w:numPr>
          <w:ilvl w:val="0"/>
          <w:numId w:val="48"/>
        </w:numPr>
        <w:tabs>
          <w:tab w:val="left" w:pos="2579"/>
          <w:tab w:val="left" w:pos="8550"/>
        </w:tabs>
        <w:spacing w:line="480" w:lineRule="auto"/>
      </w:pPr>
      <w:r w:rsidRPr="00ED214E">
        <w:t xml:space="preserve">4 cups sugar </w:t>
      </w:r>
    </w:p>
    <w:p w14:paraId="445B2B13" w14:textId="77777777" w:rsidR="00AB6813" w:rsidRPr="00ED214E" w:rsidRDefault="00AB6813" w:rsidP="00ED214E">
      <w:pPr>
        <w:pStyle w:val="ListParagraph"/>
        <w:numPr>
          <w:ilvl w:val="0"/>
          <w:numId w:val="48"/>
        </w:numPr>
        <w:tabs>
          <w:tab w:val="left" w:pos="2579"/>
          <w:tab w:val="left" w:pos="8550"/>
        </w:tabs>
        <w:spacing w:line="480" w:lineRule="auto"/>
      </w:pPr>
      <w:r w:rsidRPr="00ED214E">
        <w:t>3 eggs</w:t>
      </w:r>
    </w:p>
    <w:p w14:paraId="78904D78" w14:textId="77777777" w:rsidR="00AB6813" w:rsidRPr="00ED214E" w:rsidRDefault="00AB6813" w:rsidP="00ED214E">
      <w:pPr>
        <w:pStyle w:val="ListParagraph"/>
        <w:numPr>
          <w:ilvl w:val="0"/>
          <w:numId w:val="48"/>
        </w:numPr>
        <w:tabs>
          <w:tab w:val="left" w:pos="2579"/>
          <w:tab w:val="left" w:pos="8550"/>
        </w:tabs>
        <w:spacing w:line="480" w:lineRule="auto"/>
      </w:pPr>
      <w:r w:rsidRPr="00ED214E">
        <w:t xml:space="preserve">2 tsp pure extra vanilla </w:t>
      </w:r>
    </w:p>
    <w:p w14:paraId="52F8DF11" w14:textId="77777777" w:rsidR="00AB6813" w:rsidRPr="00ED214E" w:rsidRDefault="00AB6813" w:rsidP="00ED214E">
      <w:pPr>
        <w:pStyle w:val="ListParagraph"/>
        <w:numPr>
          <w:ilvl w:val="0"/>
          <w:numId w:val="48"/>
        </w:numPr>
        <w:tabs>
          <w:tab w:val="left" w:pos="2579"/>
          <w:tab w:val="left" w:pos="8550"/>
        </w:tabs>
        <w:spacing w:line="480" w:lineRule="auto"/>
      </w:pPr>
      <w:r w:rsidRPr="00ED214E">
        <w:t>2(24 ounces) bag chocolate (semisweet) chunks or chips</w:t>
      </w:r>
    </w:p>
    <w:p w14:paraId="30926D5D" w14:textId="77777777" w:rsidR="00AB6813" w:rsidRPr="00ED214E" w:rsidRDefault="00AB6813" w:rsidP="00ED214E">
      <w:pPr>
        <w:pStyle w:val="ListParagraph"/>
        <w:numPr>
          <w:ilvl w:val="0"/>
          <w:numId w:val="48"/>
        </w:numPr>
        <w:tabs>
          <w:tab w:val="left" w:pos="2579"/>
          <w:tab w:val="left" w:pos="8550"/>
        </w:tabs>
        <w:spacing w:line="480" w:lineRule="auto"/>
      </w:pPr>
      <w:r w:rsidRPr="00ED214E">
        <w:t>3 cups of flour</w:t>
      </w:r>
    </w:p>
    <w:p w14:paraId="7C7A489F" w14:textId="77777777" w:rsidR="00AB6813" w:rsidRPr="00ED214E" w:rsidRDefault="00AB6813" w:rsidP="00ED214E">
      <w:pPr>
        <w:pStyle w:val="ListParagraph"/>
        <w:numPr>
          <w:ilvl w:val="0"/>
          <w:numId w:val="48"/>
        </w:numPr>
        <w:tabs>
          <w:tab w:val="left" w:pos="2579"/>
          <w:tab w:val="left" w:pos="8550"/>
        </w:tabs>
        <w:spacing w:line="480" w:lineRule="auto"/>
      </w:pPr>
      <w:r w:rsidRPr="00ED214E">
        <w:t>1 tsp baking soda</w:t>
      </w:r>
    </w:p>
    <w:p w14:paraId="7A40F2AB" w14:textId="77777777" w:rsidR="00AB6813" w:rsidRPr="00ED214E" w:rsidRDefault="00AB6813" w:rsidP="00ED214E">
      <w:pPr>
        <w:pStyle w:val="ListParagraph"/>
        <w:numPr>
          <w:ilvl w:val="0"/>
          <w:numId w:val="48"/>
        </w:numPr>
        <w:tabs>
          <w:tab w:val="left" w:pos="2579"/>
          <w:tab w:val="left" w:pos="8550"/>
        </w:tabs>
        <w:spacing w:line="480" w:lineRule="auto"/>
      </w:pPr>
      <w:r w:rsidRPr="00ED214E">
        <w:t>11/2 tsp fine salt</w:t>
      </w:r>
    </w:p>
    <w:p w14:paraId="28AA9484" w14:textId="77777777" w:rsidR="00AB6813" w:rsidRPr="00ED214E" w:rsidRDefault="00AB6813" w:rsidP="00ED214E">
      <w:pPr>
        <w:pStyle w:val="ListParagraph"/>
        <w:numPr>
          <w:ilvl w:val="0"/>
          <w:numId w:val="48"/>
        </w:numPr>
        <w:tabs>
          <w:tab w:val="left" w:pos="2579"/>
          <w:tab w:val="left" w:pos="8550"/>
        </w:tabs>
        <w:spacing w:line="480" w:lineRule="auto"/>
      </w:pPr>
      <w:r w:rsidRPr="00ED214E">
        <w:t>2 cups coarsely chopped nuts</w:t>
      </w:r>
    </w:p>
    <w:p w14:paraId="33105250" w14:textId="77777777" w:rsidR="00AB6813" w:rsidRPr="00712371" w:rsidRDefault="00AB6813" w:rsidP="00ED214E">
      <w:pPr>
        <w:tabs>
          <w:tab w:val="left" w:pos="2579"/>
          <w:tab w:val="left" w:pos="8550"/>
        </w:tabs>
        <w:spacing w:line="480" w:lineRule="auto"/>
        <w:contextualSpacing/>
        <w:rPr>
          <w:b/>
        </w:rPr>
      </w:pPr>
      <w:r w:rsidRPr="00712371">
        <w:rPr>
          <w:b/>
        </w:rPr>
        <w:t>Directions:</w:t>
      </w:r>
    </w:p>
    <w:p w14:paraId="1432900C" w14:textId="77777777" w:rsidR="00AB6813" w:rsidRPr="00ED214E" w:rsidRDefault="00AB6813" w:rsidP="00ED214E">
      <w:pPr>
        <w:pStyle w:val="ListParagraph"/>
        <w:numPr>
          <w:ilvl w:val="0"/>
          <w:numId w:val="47"/>
        </w:numPr>
        <w:tabs>
          <w:tab w:val="left" w:pos="2579"/>
          <w:tab w:val="left" w:pos="8550"/>
        </w:tabs>
        <w:spacing w:line="480" w:lineRule="auto"/>
      </w:pPr>
      <w:proofErr w:type="gramStart"/>
      <w:r w:rsidRPr="00ED214E">
        <w:t>Place  2</w:t>
      </w:r>
      <w:proofErr w:type="gramEnd"/>
      <w:r w:rsidRPr="00ED214E">
        <w:t xml:space="preserve"> rack evenly in the center of the oven and heat it to about 380 degrees F. line a 2 sheet baking on silicone sheet or parchment paper.</w:t>
      </w:r>
    </w:p>
    <w:p w14:paraId="72CCCCAF" w14:textId="77777777" w:rsidR="00AB6813" w:rsidRPr="00ED214E" w:rsidRDefault="00AB6813" w:rsidP="00ED214E">
      <w:pPr>
        <w:pStyle w:val="ListParagraph"/>
        <w:numPr>
          <w:ilvl w:val="0"/>
          <w:numId w:val="47"/>
        </w:numPr>
        <w:tabs>
          <w:tab w:val="left" w:pos="2579"/>
          <w:tab w:val="left" w:pos="8550"/>
        </w:tabs>
        <w:spacing w:line="480" w:lineRule="auto"/>
      </w:pPr>
      <w:r w:rsidRPr="00ED214E">
        <w:t xml:space="preserve">Mix </w:t>
      </w:r>
      <w:proofErr w:type="gramStart"/>
      <w:r w:rsidRPr="00ED214E">
        <w:t>the  sugar</w:t>
      </w:r>
      <w:proofErr w:type="gramEnd"/>
      <w:r w:rsidRPr="00ED214E">
        <w:t xml:space="preserve"> vanilla, egg and butter in a vast bowl, stir the mix in flour, salt, and baking soda until the dough is stiff</w:t>
      </w:r>
      <w:r w:rsidR="0043076D" w:rsidRPr="00ED214E">
        <w:t xml:space="preserve"> (</w:t>
      </w:r>
      <w:proofErr w:type="spellStart"/>
      <w:r w:rsidR="0043076D" w:rsidRPr="00ED214E">
        <w:rPr>
          <w:color w:val="222222"/>
          <w:shd w:val="clear" w:color="auto" w:fill="FFFFFF"/>
        </w:rPr>
        <w:t>Adeleye</w:t>
      </w:r>
      <w:proofErr w:type="spellEnd"/>
      <w:r w:rsidR="0043076D" w:rsidRPr="00ED214E">
        <w:rPr>
          <w:color w:val="222222"/>
          <w:shd w:val="clear" w:color="auto" w:fill="FFFFFF"/>
        </w:rPr>
        <w:t>, 2016).</w:t>
      </w:r>
    </w:p>
    <w:p w14:paraId="35D55BD9" w14:textId="77777777" w:rsidR="00AB6813" w:rsidRPr="00ED214E" w:rsidRDefault="00AB6813" w:rsidP="00ED214E">
      <w:pPr>
        <w:pStyle w:val="ListParagraph"/>
        <w:numPr>
          <w:ilvl w:val="0"/>
          <w:numId w:val="47"/>
        </w:numPr>
        <w:tabs>
          <w:tab w:val="left" w:pos="2579"/>
          <w:tab w:val="left" w:pos="8550"/>
        </w:tabs>
        <w:spacing w:line="480" w:lineRule="auto"/>
      </w:pPr>
      <w:r w:rsidRPr="00ED214E">
        <w:t>Stir the chocolate chips and nuts</w:t>
      </w:r>
    </w:p>
    <w:p w14:paraId="55315A7D" w14:textId="77777777" w:rsidR="00AB6813" w:rsidRPr="00ED214E" w:rsidRDefault="00AB6813" w:rsidP="00ED214E">
      <w:pPr>
        <w:pStyle w:val="ListParagraph"/>
        <w:numPr>
          <w:ilvl w:val="0"/>
          <w:numId w:val="47"/>
        </w:numPr>
        <w:tabs>
          <w:tab w:val="left" w:pos="2579"/>
          <w:tab w:val="left" w:pos="8550"/>
        </w:tabs>
        <w:spacing w:line="480" w:lineRule="auto"/>
      </w:pPr>
      <w:r w:rsidRPr="00ED214E">
        <w:lastRenderedPageBreak/>
        <w:t>Use a rounded tsp to drop the dough about 11/2 inches apart on the silicone sheet</w:t>
      </w:r>
    </w:p>
    <w:p w14:paraId="61695243" w14:textId="77777777" w:rsidR="00AB6813" w:rsidRPr="00ED214E" w:rsidRDefault="00AB6813" w:rsidP="00ED214E">
      <w:pPr>
        <w:pStyle w:val="ListParagraph"/>
        <w:numPr>
          <w:ilvl w:val="0"/>
          <w:numId w:val="47"/>
        </w:numPr>
        <w:tabs>
          <w:tab w:val="left" w:pos="2579"/>
          <w:tab w:val="left" w:pos="8550"/>
        </w:tabs>
        <w:spacing w:line="480" w:lineRule="auto"/>
      </w:pPr>
      <w:r w:rsidRPr="00ED214E">
        <w:t>Bake for about 9-12 minutes or until the chocolate is brown. Ensure the centers are soft</w:t>
      </w:r>
    </w:p>
    <w:p w14:paraId="2085C0EA" w14:textId="77777777" w:rsidR="00AB6813" w:rsidRPr="00ED214E" w:rsidRDefault="00AB6813" w:rsidP="00ED214E">
      <w:pPr>
        <w:pStyle w:val="ListParagraph"/>
        <w:numPr>
          <w:ilvl w:val="0"/>
          <w:numId w:val="47"/>
        </w:numPr>
        <w:tabs>
          <w:tab w:val="left" w:pos="2579"/>
          <w:tab w:val="left" w:pos="8550"/>
        </w:tabs>
        <w:spacing w:line="480" w:lineRule="auto"/>
      </w:pPr>
      <w:r w:rsidRPr="00ED214E">
        <w:t xml:space="preserve">Cook slightly and remove from the silicone sheet </w:t>
      </w:r>
    </w:p>
    <w:p w14:paraId="46468C0D" w14:textId="77777777" w:rsidR="00656820" w:rsidRPr="00ED214E" w:rsidRDefault="00AB6813" w:rsidP="00ED214E">
      <w:pPr>
        <w:pStyle w:val="ListParagraph"/>
        <w:numPr>
          <w:ilvl w:val="0"/>
          <w:numId w:val="47"/>
        </w:numPr>
        <w:tabs>
          <w:tab w:val="left" w:pos="2579"/>
          <w:tab w:val="left" w:pos="8550"/>
        </w:tabs>
        <w:spacing w:line="480" w:lineRule="auto"/>
      </w:pPr>
      <w:r w:rsidRPr="00ED214E">
        <w:t>Cool the ready cookie on a wire rack until ready for consumptio</w:t>
      </w:r>
      <w:r w:rsidR="0043076D" w:rsidRPr="00ED214E">
        <w:t>n.</w:t>
      </w:r>
    </w:p>
    <w:p w14:paraId="0FC8F170" w14:textId="77777777" w:rsidR="00712371" w:rsidRDefault="00712371">
      <w:r>
        <w:br w:type="page"/>
      </w:r>
    </w:p>
    <w:p w14:paraId="0B81B4D2" w14:textId="1194AD4C" w:rsidR="00016982" w:rsidRPr="00ED214E" w:rsidRDefault="00016982" w:rsidP="00ED214E">
      <w:pPr>
        <w:tabs>
          <w:tab w:val="left" w:pos="2579"/>
        </w:tabs>
        <w:spacing w:line="480" w:lineRule="auto"/>
        <w:contextualSpacing/>
        <w:jc w:val="center"/>
      </w:pPr>
      <w:bookmarkStart w:id="1" w:name="_GoBack"/>
      <w:bookmarkEnd w:id="1"/>
      <w:r w:rsidRPr="00ED214E">
        <w:lastRenderedPageBreak/>
        <w:t>References</w:t>
      </w:r>
    </w:p>
    <w:p w14:paraId="0A02A1D3" w14:textId="77777777" w:rsidR="0043076D" w:rsidRPr="00ED214E" w:rsidRDefault="0043076D" w:rsidP="00ED214E">
      <w:pPr>
        <w:tabs>
          <w:tab w:val="left" w:pos="2579"/>
        </w:tabs>
        <w:spacing w:line="480" w:lineRule="auto"/>
        <w:ind w:left="720" w:hanging="720"/>
        <w:contextualSpacing/>
        <w:rPr>
          <w:color w:val="222222"/>
          <w:shd w:val="clear" w:color="auto" w:fill="FFFFFF"/>
        </w:rPr>
      </w:pPr>
      <w:proofErr w:type="spellStart"/>
      <w:r w:rsidRPr="00ED214E">
        <w:rPr>
          <w:color w:val="222222"/>
          <w:shd w:val="clear" w:color="auto" w:fill="FFFFFF"/>
        </w:rPr>
        <w:t>Adeleye</w:t>
      </w:r>
      <w:proofErr w:type="spellEnd"/>
      <w:r w:rsidRPr="00ED214E">
        <w:rPr>
          <w:color w:val="222222"/>
          <w:shd w:val="clear" w:color="auto" w:fill="FFFFFF"/>
        </w:rPr>
        <w:t>, B. (2016). Effects of Starch-Based Instant Food Thickener as Fat Replacer on the Sensory and Objective Characteristics of Chocolate Chip Cookies. </w:t>
      </w:r>
      <w:r w:rsidRPr="00ED214E">
        <w:rPr>
          <w:i/>
          <w:iCs/>
          <w:color w:val="222222"/>
          <w:shd w:val="clear" w:color="auto" w:fill="FFFFFF"/>
        </w:rPr>
        <w:t>Journal of the Academy of Nutrition and Dietetics</w:t>
      </w:r>
      <w:r w:rsidRPr="00ED214E">
        <w:rPr>
          <w:color w:val="222222"/>
          <w:shd w:val="clear" w:color="auto" w:fill="FFFFFF"/>
        </w:rPr>
        <w:t>, </w:t>
      </w:r>
      <w:r w:rsidRPr="00ED214E">
        <w:rPr>
          <w:i/>
          <w:iCs/>
          <w:color w:val="222222"/>
          <w:shd w:val="clear" w:color="auto" w:fill="FFFFFF"/>
        </w:rPr>
        <w:t>116</w:t>
      </w:r>
      <w:r w:rsidRPr="00ED214E">
        <w:rPr>
          <w:color w:val="222222"/>
          <w:shd w:val="clear" w:color="auto" w:fill="FFFFFF"/>
        </w:rPr>
        <w:t>(9), A49.</w:t>
      </w:r>
    </w:p>
    <w:p w14:paraId="2206E4B6" w14:textId="77777777" w:rsidR="0043076D" w:rsidRPr="00ED214E" w:rsidRDefault="0043076D" w:rsidP="00ED214E">
      <w:pPr>
        <w:tabs>
          <w:tab w:val="left" w:pos="2579"/>
        </w:tabs>
        <w:spacing w:line="480" w:lineRule="auto"/>
        <w:ind w:left="720" w:hanging="720"/>
        <w:contextualSpacing/>
      </w:pPr>
      <w:r w:rsidRPr="00ED214E">
        <w:rPr>
          <w:color w:val="222222"/>
          <w:shd w:val="clear" w:color="auto" w:fill="FFFFFF"/>
        </w:rPr>
        <w:t xml:space="preserve">Lewis, P. J., </w:t>
      </w:r>
      <w:proofErr w:type="spellStart"/>
      <w:r w:rsidRPr="00ED214E">
        <w:rPr>
          <w:color w:val="222222"/>
          <w:shd w:val="clear" w:color="auto" w:fill="FFFFFF"/>
        </w:rPr>
        <w:t>Probyn</w:t>
      </w:r>
      <w:proofErr w:type="spellEnd"/>
      <w:r w:rsidRPr="00ED214E">
        <w:rPr>
          <w:color w:val="222222"/>
          <w:shd w:val="clear" w:color="auto" w:fill="FFFFFF"/>
        </w:rPr>
        <w:t>, L., McGuinness, G., Nguyen, J., Mullins, M. E., Resnik, C., &amp; Oldham, S. (2015). Developing a job description for a vice chair of education in radiology: the ADVICER template. </w:t>
      </w:r>
      <w:r w:rsidRPr="00ED214E">
        <w:rPr>
          <w:i/>
          <w:iCs/>
          <w:color w:val="222222"/>
          <w:shd w:val="clear" w:color="auto" w:fill="FFFFFF"/>
        </w:rPr>
        <w:t>Academic radiology</w:t>
      </w:r>
      <w:r w:rsidRPr="00ED214E">
        <w:rPr>
          <w:color w:val="222222"/>
          <w:shd w:val="clear" w:color="auto" w:fill="FFFFFF"/>
        </w:rPr>
        <w:t>, </w:t>
      </w:r>
      <w:r w:rsidRPr="00ED214E">
        <w:rPr>
          <w:i/>
          <w:iCs/>
          <w:color w:val="222222"/>
          <w:shd w:val="clear" w:color="auto" w:fill="FFFFFF"/>
        </w:rPr>
        <w:t>22</w:t>
      </w:r>
      <w:r w:rsidRPr="00ED214E">
        <w:rPr>
          <w:color w:val="222222"/>
          <w:shd w:val="clear" w:color="auto" w:fill="FFFFFF"/>
        </w:rPr>
        <w:t>(7), 933-938.</w:t>
      </w:r>
    </w:p>
    <w:p w14:paraId="7D80D169" w14:textId="77777777" w:rsidR="00623F43" w:rsidRPr="00ED214E" w:rsidRDefault="00623F43" w:rsidP="00ED214E">
      <w:pPr>
        <w:tabs>
          <w:tab w:val="left" w:pos="2579"/>
        </w:tabs>
        <w:spacing w:line="480" w:lineRule="auto"/>
        <w:ind w:left="720" w:hanging="720"/>
        <w:contextualSpacing/>
      </w:pPr>
    </w:p>
    <w:sectPr w:rsidR="00623F43" w:rsidRPr="00ED214E" w:rsidSect="00170D7F">
      <w:type w:val="continuous"/>
      <w:pgSz w:w="12240" w:h="15840" w:code="1"/>
      <w:pgMar w:top="1440" w:right="1440" w:bottom="1440" w:left="171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C6A22" w14:textId="77777777" w:rsidR="00D66467" w:rsidRDefault="00D66467">
      <w:r>
        <w:separator/>
      </w:r>
    </w:p>
  </w:endnote>
  <w:endnote w:type="continuationSeparator" w:id="0">
    <w:p w14:paraId="4E0EFDA3" w14:textId="77777777" w:rsidR="00D66467" w:rsidRDefault="00D66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9CD1D3" w14:textId="77777777" w:rsidR="00D66467" w:rsidRDefault="00D66467">
      <w:r>
        <w:separator/>
      </w:r>
    </w:p>
  </w:footnote>
  <w:footnote w:type="continuationSeparator" w:id="0">
    <w:p w14:paraId="7EAF000C" w14:textId="77777777" w:rsidR="00D66467" w:rsidRDefault="00D66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375"/>
      <w:gridCol w:w="931"/>
    </w:tblGrid>
    <w:tr w:rsidR="009A0D78" w14:paraId="1126FED5" w14:textId="77777777" w:rsidTr="00E26A53">
      <w:trPr>
        <w:trHeight w:val="810"/>
      </w:trPr>
      <w:tc>
        <w:tcPr>
          <w:tcW w:w="4500" w:type="pct"/>
          <w:shd w:val="clear" w:color="auto" w:fill="auto"/>
        </w:tcPr>
        <w:p w14:paraId="7C2A2DE6" w14:textId="77777777" w:rsidR="009A0D78" w:rsidRPr="00957E9D" w:rsidRDefault="00344676" w:rsidP="002603A5">
          <w:pPr>
            <w:pStyle w:val="Header"/>
          </w:pPr>
          <w:r>
            <w:rPr>
              <w:szCs w:val="24"/>
            </w:rPr>
            <w:t>BUSINESS LAW PROJECT</w:t>
          </w:r>
        </w:p>
      </w:tc>
      <w:tc>
        <w:tcPr>
          <w:tcW w:w="2500" w:type="pct"/>
          <w:shd w:val="clear" w:color="auto" w:fill="auto"/>
        </w:tcPr>
        <w:p w14:paraId="792FD673" w14:textId="77777777" w:rsidR="009A0D78" w:rsidRDefault="00D66467" w:rsidP="00957E9D">
          <w:pPr>
            <w:pStyle w:val="Header"/>
            <w:jc w:val="right"/>
          </w:pPr>
          <w:r>
            <w:rPr>
              <w:noProof/>
            </w:rPr>
            <w:fldChar w:fldCharType="begin"/>
          </w:r>
          <w:r>
            <w:rPr>
              <w:noProof/>
            </w:rPr>
            <w:instrText xml:space="preserve"> PAGE  \* MERGEFORMAT </w:instrText>
          </w:r>
          <w:r>
            <w:rPr>
              <w:noProof/>
            </w:rPr>
            <w:fldChar w:fldCharType="separate"/>
          </w:r>
          <w:r w:rsidR="00935988">
            <w:rPr>
              <w:noProof/>
            </w:rPr>
            <w:t>6</w:t>
          </w:r>
          <w:r>
            <w:rPr>
              <w:noProof/>
            </w:rPr>
            <w:fldChar w:fldCharType="end"/>
          </w:r>
        </w:p>
        <w:p w14:paraId="3B42EA65" w14:textId="77777777" w:rsidR="009A0D78" w:rsidRDefault="009A0D78" w:rsidP="00957E9D">
          <w:pPr>
            <w:pStyle w:val="Header"/>
          </w:pPr>
        </w:p>
      </w:tc>
    </w:tr>
  </w:tbl>
  <w:p w14:paraId="200AF890" w14:textId="77777777" w:rsidR="009A0D78" w:rsidRPr="00957E9D" w:rsidRDefault="009A0D78"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9A0D78" w14:paraId="106B6426" w14:textId="77777777" w:rsidTr="00957E9D">
      <w:tc>
        <w:tcPr>
          <w:tcW w:w="4500" w:type="pct"/>
          <w:shd w:val="clear" w:color="auto" w:fill="auto"/>
        </w:tcPr>
        <w:p w14:paraId="5A13B511" w14:textId="77777777" w:rsidR="009A0D78" w:rsidRPr="00957E9D" w:rsidRDefault="009A0D78" w:rsidP="00344676">
          <w:pPr>
            <w:pStyle w:val="Header"/>
          </w:pPr>
          <w:bookmarkStart w:id="0" w:name="bkTitleRunningHead"/>
          <w:r w:rsidRPr="00957E9D">
            <w:t>Running head</w:t>
          </w:r>
          <w:bookmarkEnd w:id="0"/>
          <w:r>
            <w:t xml:space="preserve">: </w:t>
          </w:r>
          <w:r w:rsidR="00344676">
            <w:rPr>
              <w:szCs w:val="24"/>
            </w:rPr>
            <w:t>BUSINESS LAW PROJECT</w:t>
          </w:r>
        </w:p>
      </w:tc>
      <w:tc>
        <w:tcPr>
          <w:tcW w:w="2500" w:type="pct"/>
          <w:shd w:val="clear" w:color="auto" w:fill="auto"/>
        </w:tcPr>
        <w:p w14:paraId="41163135" w14:textId="77777777" w:rsidR="009A0D78" w:rsidRDefault="00D66467" w:rsidP="00957E9D">
          <w:pPr>
            <w:pStyle w:val="Header"/>
            <w:jc w:val="right"/>
          </w:pPr>
          <w:r>
            <w:rPr>
              <w:noProof/>
            </w:rPr>
            <w:fldChar w:fldCharType="begin"/>
          </w:r>
          <w:r>
            <w:rPr>
              <w:noProof/>
            </w:rPr>
            <w:instrText xml:space="preserve"> PAGE  \* MERGEFORMAT </w:instrText>
          </w:r>
          <w:r>
            <w:rPr>
              <w:noProof/>
            </w:rPr>
            <w:fldChar w:fldCharType="separate"/>
          </w:r>
          <w:r w:rsidR="00344676">
            <w:rPr>
              <w:noProof/>
            </w:rPr>
            <w:t>1</w:t>
          </w:r>
          <w:r>
            <w:rPr>
              <w:noProof/>
            </w:rPr>
            <w:fldChar w:fldCharType="end"/>
          </w:r>
        </w:p>
        <w:p w14:paraId="0B6A848A" w14:textId="77777777" w:rsidR="009A0D78" w:rsidRDefault="009A0D78" w:rsidP="00957E9D">
          <w:pPr>
            <w:pStyle w:val="Header"/>
          </w:pPr>
        </w:p>
      </w:tc>
    </w:tr>
  </w:tbl>
  <w:p w14:paraId="02EDBA42" w14:textId="77777777" w:rsidR="009A0D78" w:rsidRPr="00957E9D" w:rsidRDefault="009A0D78"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CE3"/>
    <w:multiLevelType w:val="multilevel"/>
    <w:tmpl w:val="DA522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F4193"/>
    <w:multiLevelType w:val="hybridMultilevel"/>
    <w:tmpl w:val="B02064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14920"/>
    <w:multiLevelType w:val="hybridMultilevel"/>
    <w:tmpl w:val="154E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A11BF"/>
    <w:multiLevelType w:val="hybridMultilevel"/>
    <w:tmpl w:val="F3FC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13F95"/>
    <w:multiLevelType w:val="multilevel"/>
    <w:tmpl w:val="F4EC844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E546F67"/>
    <w:multiLevelType w:val="hybridMultilevel"/>
    <w:tmpl w:val="10C0E74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1048A4"/>
    <w:multiLevelType w:val="hybridMultilevel"/>
    <w:tmpl w:val="E94EE6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AF4B4E"/>
    <w:multiLevelType w:val="hybridMultilevel"/>
    <w:tmpl w:val="715A1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665029"/>
    <w:multiLevelType w:val="hybridMultilevel"/>
    <w:tmpl w:val="E0825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E27F9F"/>
    <w:multiLevelType w:val="hybridMultilevel"/>
    <w:tmpl w:val="B0AAD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DC0589"/>
    <w:multiLevelType w:val="hybridMultilevel"/>
    <w:tmpl w:val="309C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99636B"/>
    <w:multiLevelType w:val="hybridMultilevel"/>
    <w:tmpl w:val="B0C64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8D60F1E"/>
    <w:multiLevelType w:val="hybridMultilevel"/>
    <w:tmpl w:val="25C66A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A097AC6"/>
    <w:multiLevelType w:val="hybridMultilevel"/>
    <w:tmpl w:val="BD30870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B6408F1"/>
    <w:multiLevelType w:val="hybridMultilevel"/>
    <w:tmpl w:val="4CC21D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76203E5"/>
    <w:multiLevelType w:val="hybridMultilevel"/>
    <w:tmpl w:val="0E507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E82879"/>
    <w:multiLevelType w:val="multilevel"/>
    <w:tmpl w:val="A7807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1528BB"/>
    <w:multiLevelType w:val="hybridMultilevel"/>
    <w:tmpl w:val="97CCDC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AD8620C"/>
    <w:multiLevelType w:val="hybridMultilevel"/>
    <w:tmpl w:val="56BE4B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0D5389"/>
    <w:multiLevelType w:val="hybridMultilevel"/>
    <w:tmpl w:val="D43A4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4F2FB2"/>
    <w:multiLevelType w:val="hybridMultilevel"/>
    <w:tmpl w:val="F72ABC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09918A3"/>
    <w:multiLevelType w:val="hybridMultilevel"/>
    <w:tmpl w:val="93D603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2E15EC"/>
    <w:multiLevelType w:val="hybridMultilevel"/>
    <w:tmpl w:val="5A969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FE6FAC"/>
    <w:multiLevelType w:val="hybridMultilevel"/>
    <w:tmpl w:val="B91E6D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79D41B9"/>
    <w:multiLevelType w:val="hybridMultilevel"/>
    <w:tmpl w:val="2B281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BA1A55"/>
    <w:multiLevelType w:val="multilevel"/>
    <w:tmpl w:val="DD50E96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3C2639B6"/>
    <w:multiLevelType w:val="hybridMultilevel"/>
    <w:tmpl w:val="7374A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ED222F"/>
    <w:multiLevelType w:val="hybridMultilevel"/>
    <w:tmpl w:val="19900F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04655E"/>
    <w:multiLevelType w:val="multilevel"/>
    <w:tmpl w:val="1E10AAE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44BA6269"/>
    <w:multiLevelType w:val="hybridMultilevel"/>
    <w:tmpl w:val="4802EA9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4F954E9"/>
    <w:multiLevelType w:val="hybridMultilevel"/>
    <w:tmpl w:val="8FDEC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5FA4D63"/>
    <w:multiLevelType w:val="hybridMultilevel"/>
    <w:tmpl w:val="13C6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DE65F4"/>
    <w:multiLevelType w:val="hybridMultilevel"/>
    <w:tmpl w:val="6B727940"/>
    <w:lvl w:ilvl="0" w:tplc="0E6216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763AB5"/>
    <w:multiLevelType w:val="hybridMultilevel"/>
    <w:tmpl w:val="840E8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DC5349F"/>
    <w:multiLevelType w:val="hybridMultilevel"/>
    <w:tmpl w:val="E4F404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F326FD8"/>
    <w:multiLevelType w:val="hybridMultilevel"/>
    <w:tmpl w:val="F272C90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6" w15:restartNumberingAfterBreak="0">
    <w:nsid w:val="58EE667D"/>
    <w:multiLevelType w:val="hybridMultilevel"/>
    <w:tmpl w:val="2284821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775E1E"/>
    <w:multiLevelType w:val="hybridMultilevel"/>
    <w:tmpl w:val="C5225C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E25A88"/>
    <w:multiLevelType w:val="hybridMultilevel"/>
    <w:tmpl w:val="99B2A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F92420F"/>
    <w:multiLevelType w:val="hybridMultilevel"/>
    <w:tmpl w:val="DF2ADE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BC0EA1"/>
    <w:multiLevelType w:val="multilevel"/>
    <w:tmpl w:val="B70A7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7C94DCF"/>
    <w:multiLevelType w:val="hybridMultilevel"/>
    <w:tmpl w:val="8EBC6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8B4D8C"/>
    <w:multiLevelType w:val="hybridMultilevel"/>
    <w:tmpl w:val="60C4C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097306"/>
    <w:multiLevelType w:val="hybridMultilevel"/>
    <w:tmpl w:val="DC02FC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4693009"/>
    <w:multiLevelType w:val="hybridMultilevel"/>
    <w:tmpl w:val="1598A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79272FE"/>
    <w:multiLevelType w:val="hybridMultilevel"/>
    <w:tmpl w:val="9A4845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176C06"/>
    <w:multiLevelType w:val="hybridMultilevel"/>
    <w:tmpl w:val="5FD85AA2"/>
    <w:lvl w:ilvl="0" w:tplc="BB149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A197288"/>
    <w:multiLevelType w:val="hybridMultilevel"/>
    <w:tmpl w:val="1E363DB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44"/>
  </w:num>
  <w:num w:numId="4">
    <w:abstractNumId w:val="46"/>
  </w:num>
  <w:num w:numId="5">
    <w:abstractNumId w:val="7"/>
  </w:num>
  <w:num w:numId="6">
    <w:abstractNumId w:val="9"/>
  </w:num>
  <w:num w:numId="7">
    <w:abstractNumId w:val="33"/>
  </w:num>
  <w:num w:numId="8">
    <w:abstractNumId w:val="15"/>
  </w:num>
  <w:num w:numId="9">
    <w:abstractNumId w:val="12"/>
  </w:num>
  <w:num w:numId="10">
    <w:abstractNumId w:val="17"/>
  </w:num>
  <w:num w:numId="11">
    <w:abstractNumId w:val="3"/>
  </w:num>
  <w:num w:numId="12">
    <w:abstractNumId w:val="20"/>
  </w:num>
  <w:num w:numId="13">
    <w:abstractNumId w:val="29"/>
  </w:num>
  <w:num w:numId="14">
    <w:abstractNumId w:val="30"/>
  </w:num>
  <w:num w:numId="15">
    <w:abstractNumId w:val="11"/>
  </w:num>
  <w:num w:numId="16">
    <w:abstractNumId w:val="24"/>
  </w:num>
  <w:num w:numId="17">
    <w:abstractNumId w:val="1"/>
  </w:num>
  <w:num w:numId="18">
    <w:abstractNumId w:val="6"/>
  </w:num>
  <w:num w:numId="19">
    <w:abstractNumId w:val="18"/>
  </w:num>
  <w:num w:numId="20">
    <w:abstractNumId w:val="21"/>
  </w:num>
  <w:num w:numId="21">
    <w:abstractNumId w:val="2"/>
  </w:num>
  <w:num w:numId="22">
    <w:abstractNumId w:val="13"/>
  </w:num>
  <w:num w:numId="23">
    <w:abstractNumId w:val="43"/>
  </w:num>
  <w:num w:numId="24">
    <w:abstractNumId w:val="5"/>
  </w:num>
  <w:num w:numId="25">
    <w:abstractNumId w:val="34"/>
  </w:num>
  <w:num w:numId="26">
    <w:abstractNumId w:val="47"/>
  </w:num>
  <w:num w:numId="27">
    <w:abstractNumId w:val="38"/>
  </w:num>
  <w:num w:numId="28">
    <w:abstractNumId w:val="14"/>
  </w:num>
  <w:num w:numId="29">
    <w:abstractNumId w:val="23"/>
  </w:num>
  <w:num w:numId="30">
    <w:abstractNumId w:val="31"/>
  </w:num>
  <w:num w:numId="31">
    <w:abstractNumId w:val="45"/>
  </w:num>
  <w:num w:numId="32">
    <w:abstractNumId w:val="39"/>
  </w:num>
  <w:num w:numId="33">
    <w:abstractNumId w:val="22"/>
  </w:num>
  <w:num w:numId="34">
    <w:abstractNumId w:val="26"/>
  </w:num>
  <w:num w:numId="35">
    <w:abstractNumId w:val="0"/>
  </w:num>
  <w:num w:numId="36">
    <w:abstractNumId w:val="16"/>
  </w:num>
  <w:num w:numId="37">
    <w:abstractNumId w:val="4"/>
  </w:num>
  <w:num w:numId="38">
    <w:abstractNumId w:val="25"/>
  </w:num>
  <w:num w:numId="39">
    <w:abstractNumId w:val="28"/>
  </w:num>
  <w:num w:numId="40">
    <w:abstractNumId w:val="40"/>
  </w:num>
  <w:num w:numId="41">
    <w:abstractNumId w:val="36"/>
  </w:num>
  <w:num w:numId="42">
    <w:abstractNumId w:val="10"/>
  </w:num>
  <w:num w:numId="43">
    <w:abstractNumId w:val="8"/>
  </w:num>
  <w:num w:numId="44">
    <w:abstractNumId w:val="42"/>
  </w:num>
  <w:num w:numId="45">
    <w:abstractNumId w:val="41"/>
  </w:num>
  <w:num w:numId="46">
    <w:abstractNumId w:val="19"/>
  </w:num>
  <w:num w:numId="47">
    <w:abstractNumId w:val="37"/>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2"/>
    <w:rsid w:val="0000112F"/>
    <w:rsid w:val="00002375"/>
    <w:rsid w:val="000027E8"/>
    <w:rsid w:val="00003508"/>
    <w:rsid w:val="0000410F"/>
    <w:rsid w:val="00011A86"/>
    <w:rsid w:val="000168B9"/>
    <w:rsid w:val="00016982"/>
    <w:rsid w:val="00017428"/>
    <w:rsid w:val="000201CE"/>
    <w:rsid w:val="0002252D"/>
    <w:rsid w:val="00022CEA"/>
    <w:rsid w:val="00026603"/>
    <w:rsid w:val="00026E61"/>
    <w:rsid w:val="000368E9"/>
    <w:rsid w:val="00037993"/>
    <w:rsid w:val="00042CC7"/>
    <w:rsid w:val="00042CD9"/>
    <w:rsid w:val="00043028"/>
    <w:rsid w:val="000433EA"/>
    <w:rsid w:val="0004462D"/>
    <w:rsid w:val="000456F6"/>
    <w:rsid w:val="00045BA5"/>
    <w:rsid w:val="00045D08"/>
    <w:rsid w:val="00045F68"/>
    <w:rsid w:val="000462A9"/>
    <w:rsid w:val="000508E9"/>
    <w:rsid w:val="00050CAC"/>
    <w:rsid w:val="00056CA7"/>
    <w:rsid w:val="00056FC8"/>
    <w:rsid w:val="00057F4D"/>
    <w:rsid w:val="00060937"/>
    <w:rsid w:val="00061C5E"/>
    <w:rsid w:val="0006226F"/>
    <w:rsid w:val="00062C26"/>
    <w:rsid w:val="000649E3"/>
    <w:rsid w:val="000673A4"/>
    <w:rsid w:val="000705D5"/>
    <w:rsid w:val="000706DB"/>
    <w:rsid w:val="00070A64"/>
    <w:rsid w:val="00076564"/>
    <w:rsid w:val="00076810"/>
    <w:rsid w:val="00076B31"/>
    <w:rsid w:val="00076EE3"/>
    <w:rsid w:val="000826CD"/>
    <w:rsid w:val="00086723"/>
    <w:rsid w:val="00086A2D"/>
    <w:rsid w:val="00090DB8"/>
    <w:rsid w:val="00091182"/>
    <w:rsid w:val="000929DB"/>
    <w:rsid w:val="00095268"/>
    <w:rsid w:val="00095A00"/>
    <w:rsid w:val="00096C82"/>
    <w:rsid w:val="000A0D05"/>
    <w:rsid w:val="000A390D"/>
    <w:rsid w:val="000A5A6A"/>
    <w:rsid w:val="000A6066"/>
    <w:rsid w:val="000A7C01"/>
    <w:rsid w:val="000A7FB6"/>
    <w:rsid w:val="000B4862"/>
    <w:rsid w:val="000C05D3"/>
    <w:rsid w:val="000C1B0C"/>
    <w:rsid w:val="000C213B"/>
    <w:rsid w:val="000C6B5C"/>
    <w:rsid w:val="000C7E74"/>
    <w:rsid w:val="000D1CB4"/>
    <w:rsid w:val="000D203E"/>
    <w:rsid w:val="000D2F58"/>
    <w:rsid w:val="000D3D0D"/>
    <w:rsid w:val="000D4615"/>
    <w:rsid w:val="000D4BC7"/>
    <w:rsid w:val="000D4E59"/>
    <w:rsid w:val="000D5FED"/>
    <w:rsid w:val="000E0DD9"/>
    <w:rsid w:val="000E6797"/>
    <w:rsid w:val="000E67EA"/>
    <w:rsid w:val="000E683E"/>
    <w:rsid w:val="000E7026"/>
    <w:rsid w:val="000F1799"/>
    <w:rsid w:val="000F2663"/>
    <w:rsid w:val="000F46D0"/>
    <w:rsid w:val="000F4B6E"/>
    <w:rsid w:val="000F67A1"/>
    <w:rsid w:val="000F7D24"/>
    <w:rsid w:val="001007A8"/>
    <w:rsid w:val="00100913"/>
    <w:rsid w:val="001023C2"/>
    <w:rsid w:val="00103F41"/>
    <w:rsid w:val="0010446F"/>
    <w:rsid w:val="00106CBF"/>
    <w:rsid w:val="00110061"/>
    <w:rsid w:val="00113636"/>
    <w:rsid w:val="00113C67"/>
    <w:rsid w:val="00114223"/>
    <w:rsid w:val="00114541"/>
    <w:rsid w:val="00114920"/>
    <w:rsid w:val="00114E2F"/>
    <w:rsid w:val="00116D9C"/>
    <w:rsid w:val="00117437"/>
    <w:rsid w:val="001178C9"/>
    <w:rsid w:val="0012115F"/>
    <w:rsid w:val="00121CDD"/>
    <w:rsid w:val="0012454A"/>
    <w:rsid w:val="001261C6"/>
    <w:rsid w:val="00126CF0"/>
    <w:rsid w:val="0013058F"/>
    <w:rsid w:val="00131618"/>
    <w:rsid w:val="001320D9"/>
    <w:rsid w:val="001332DE"/>
    <w:rsid w:val="00133AED"/>
    <w:rsid w:val="0013426E"/>
    <w:rsid w:val="00134E26"/>
    <w:rsid w:val="00134F73"/>
    <w:rsid w:val="0013558A"/>
    <w:rsid w:val="00135C7F"/>
    <w:rsid w:val="00136550"/>
    <w:rsid w:val="001379DE"/>
    <w:rsid w:val="001407D7"/>
    <w:rsid w:val="00141EFD"/>
    <w:rsid w:val="001441CA"/>
    <w:rsid w:val="001451FE"/>
    <w:rsid w:val="001469EA"/>
    <w:rsid w:val="00147E3C"/>
    <w:rsid w:val="0015051B"/>
    <w:rsid w:val="00151A6D"/>
    <w:rsid w:val="00152484"/>
    <w:rsid w:val="001525D5"/>
    <w:rsid w:val="00152E33"/>
    <w:rsid w:val="00153639"/>
    <w:rsid w:val="00154303"/>
    <w:rsid w:val="00155C95"/>
    <w:rsid w:val="001566F7"/>
    <w:rsid w:val="00156E6D"/>
    <w:rsid w:val="001608C5"/>
    <w:rsid w:val="00163BEA"/>
    <w:rsid w:val="00163D68"/>
    <w:rsid w:val="00164B02"/>
    <w:rsid w:val="00164E20"/>
    <w:rsid w:val="00166FA5"/>
    <w:rsid w:val="00170D7F"/>
    <w:rsid w:val="00171479"/>
    <w:rsid w:val="00173324"/>
    <w:rsid w:val="0017347F"/>
    <w:rsid w:val="001744E0"/>
    <w:rsid w:val="00176405"/>
    <w:rsid w:val="00177751"/>
    <w:rsid w:val="001808AF"/>
    <w:rsid w:val="001828A2"/>
    <w:rsid w:val="001837EE"/>
    <w:rsid w:val="00190356"/>
    <w:rsid w:val="00192AE3"/>
    <w:rsid w:val="001936A6"/>
    <w:rsid w:val="001947D0"/>
    <w:rsid w:val="00197394"/>
    <w:rsid w:val="001973F2"/>
    <w:rsid w:val="001A22D1"/>
    <w:rsid w:val="001A23EF"/>
    <w:rsid w:val="001A25D8"/>
    <w:rsid w:val="001A34FE"/>
    <w:rsid w:val="001A3DFA"/>
    <w:rsid w:val="001A5834"/>
    <w:rsid w:val="001A5BBD"/>
    <w:rsid w:val="001A6493"/>
    <w:rsid w:val="001A6570"/>
    <w:rsid w:val="001A7AF1"/>
    <w:rsid w:val="001B04F8"/>
    <w:rsid w:val="001B3AD5"/>
    <w:rsid w:val="001B5980"/>
    <w:rsid w:val="001B5A1E"/>
    <w:rsid w:val="001B7DDB"/>
    <w:rsid w:val="001C025A"/>
    <w:rsid w:val="001C0D54"/>
    <w:rsid w:val="001C2018"/>
    <w:rsid w:val="001C2410"/>
    <w:rsid w:val="001C26DF"/>
    <w:rsid w:val="001C3462"/>
    <w:rsid w:val="001C3B1F"/>
    <w:rsid w:val="001C3F4A"/>
    <w:rsid w:val="001C643E"/>
    <w:rsid w:val="001C6555"/>
    <w:rsid w:val="001C685F"/>
    <w:rsid w:val="001C79D5"/>
    <w:rsid w:val="001D1A07"/>
    <w:rsid w:val="001D1D64"/>
    <w:rsid w:val="001D22CE"/>
    <w:rsid w:val="001D4114"/>
    <w:rsid w:val="001D4261"/>
    <w:rsid w:val="001D496E"/>
    <w:rsid w:val="001D7E4F"/>
    <w:rsid w:val="001E05BC"/>
    <w:rsid w:val="001E1164"/>
    <w:rsid w:val="001E1518"/>
    <w:rsid w:val="001E28C7"/>
    <w:rsid w:val="001F056F"/>
    <w:rsid w:val="001F2CDA"/>
    <w:rsid w:val="001F39F2"/>
    <w:rsid w:val="001F526A"/>
    <w:rsid w:val="001F5891"/>
    <w:rsid w:val="001F5AE2"/>
    <w:rsid w:val="001F61E6"/>
    <w:rsid w:val="001F6DE9"/>
    <w:rsid w:val="001F7454"/>
    <w:rsid w:val="001F76C5"/>
    <w:rsid w:val="001F7935"/>
    <w:rsid w:val="0020048D"/>
    <w:rsid w:val="00200B89"/>
    <w:rsid w:val="00201C07"/>
    <w:rsid w:val="00201D4A"/>
    <w:rsid w:val="0020281F"/>
    <w:rsid w:val="0020391D"/>
    <w:rsid w:val="00203E09"/>
    <w:rsid w:val="002046C8"/>
    <w:rsid w:val="0020601D"/>
    <w:rsid w:val="002076E5"/>
    <w:rsid w:val="002106D8"/>
    <w:rsid w:val="0021157E"/>
    <w:rsid w:val="002135BD"/>
    <w:rsid w:val="00220408"/>
    <w:rsid w:val="00221CB7"/>
    <w:rsid w:val="00222FF3"/>
    <w:rsid w:val="002241EA"/>
    <w:rsid w:val="002272CC"/>
    <w:rsid w:val="002336DD"/>
    <w:rsid w:val="0023573D"/>
    <w:rsid w:val="00236796"/>
    <w:rsid w:val="002400E1"/>
    <w:rsid w:val="00243D84"/>
    <w:rsid w:val="0024714F"/>
    <w:rsid w:val="002520DE"/>
    <w:rsid w:val="00253591"/>
    <w:rsid w:val="002537F8"/>
    <w:rsid w:val="00254CC8"/>
    <w:rsid w:val="00255100"/>
    <w:rsid w:val="0025564C"/>
    <w:rsid w:val="0025583E"/>
    <w:rsid w:val="00257CC9"/>
    <w:rsid w:val="002603A5"/>
    <w:rsid w:val="002613A4"/>
    <w:rsid w:val="00262296"/>
    <w:rsid w:val="0026387F"/>
    <w:rsid w:val="00264FFA"/>
    <w:rsid w:val="002673F9"/>
    <w:rsid w:val="00267A22"/>
    <w:rsid w:val="00271742"/>
    <w:rsid w:val="00272601"/>
    <w:rsid w:val="002729A4"/>
    <w:rsid w:val="002739CA"/>
    <w:rsid w:val="002744E6"/>
    <w:rsid w:val="00276033"/>
    <w:rsid w:val="00276B3F"/>
    <w:rsid w:val="00277A71"/>
    <w:rsid w:val="002836D0"/>
    <w:rsid w:val="00283A94"/>
    <w:rsid w:val="00284E05"/>
    <w:rsid w:val="00284F42"/>
    <w:rsid w:val="00290193"/>
    <w:rsid w:val="00290243"/>
    <w:rsid w:val="00290320"/>
    <w:rsid w:val="0029051A"/>
    <w:rsid w:val="0029075F"/>
    <w:rsid w:val="00290C3C"/>
    <w:rsid w:val="0029101C"/>
    <w:rsid w:val="00291567"/>
    <w:rsid w:val="002928A7"/>
    <w:rsid w:val="00292FEB"/>
    <w:rsid w:val="00296FE6"/>
    <w:rsid w:val="00297D96"/>
    <w:rsid w:val="002A275F"/>
    <w:rsid w:val="002A2C6F"/>
    <w:rsid w:val="002A3D38"/>
    <w:rsid w:val="002A7126"/>
    <w:rsid w:val="002A7B09"/>
    <w:rsid w:val="002B24BF"/>
    <w:rsid w:val="002B6030"/>
    <w:rsid w:val="002B60EA"/>
    <w:rsid w:val="002C0672"/>
    <w:rsid w:val="002C153C"/>
    <w:rsid w:val="002C2DC2"/>
    <w:rsid w:val="002C5956"/>
    <w:rsid w:val="002C6A60"/>
    <w:rsid w:val="002C7377"/>
    <w:rsid w:val="002C73D1"/>
    <w:rsid w:val="002D0486"/>
    <w:rsid w:val="002D0B13"/>
    <w:rsid w:val="002D0D3F"/>
    <w:rsid w:val="002D2135"/>
    <w:rsid w:val="002D33B9"/>
    <w:rsid w:val="002D4628"/>
    <w:rsid w:val="002D530E"/>
    <w:rsid w:val="002D725F"/>
    <w:rsid w:val="002D7B03"/>
    <w:rsid w:val="002D7CB3"/>
    <w:rsid w:val="002D7F6A"/>
    <w:rsid w:val="002E10C2"/>
    <w:rsid w:val="002E21B1"/>
    <w:rsid w:val="002E4DA8"/>
    <w:rsid w:val="002E6C62"/>
    <w:rsid w:val="002E7579"/>
    <w:rsid w:val="002F20F2"/>
    <w:rsid w:val="002F26D7"/>
    <w:rsid w:val="002F2F87"/>
    <w:rsid w:val="002F507B"/>
    <w:rsid w:val="002F5293"/>
    <w:rsid w:val="00303B2D"/>
    <w:rsid w:val="0030518A"/>
    <w:rsid w:val="0031289F"/>
    <w:rsid w:val="00312FAF"/>
    <w:rsid w:val="0031560C"/>
    <w:rsid w:val="003159FC"/>
    <w:rsid w:val="003172FF"/>
    <w:rsid w:val="00317AAA"/>
    <w:rsid w:val="003227B1"/>
    <w:rsid w:val="00322C1B"/>
    <w:rsid w:val="00324D34"/>
    <w:rsid w:val="003276FD"/>
    <w:rsid w:val="003307DB"/>
    <w:rsid w:val="003317D9"/>
    <w:rsid w:val="003325BE"/>
    <w:rsid w:val="00334E69"/>
    <w:rsid w:val="003356D9"/>
    <w:rsid w:val="003359B2"/>
    <w:rsid w:val="00337874"/>
    <w:rsid w:val="00337C05"/>
    <w:rsid w:val="00340520"/>
    <w:rsid w:val="00341884"/>
    <w:rsid w:val="0034327A"/>
    <w:rsid w:val="00343F42"/>
    <w:rsid w:val="00344676"/>
    <w:rsid w:val="0034618C"/>
    <w:rsid w:val="00346544"/>
    <w:rsid w:val="0034659E"/>
    <w:rsid w:val="00347857"/>
    <w:rsid w:val="00350A67"/>
    <w:rsid w:val="00350E4F"/>
    <w:rsid w:val="003538AE"/>
    <w:rsid w:val="00353F47"/>
    <w:rsid w:val="00354B7A"/>
    <w:rsid w:val="003557C7"/>
    <w:rsid w:val="003602B1"/>
    <w:rsid w:val="00360AA0"/>
    <w:rsid w:val="00361023"/>
    <w:rsid w:val="00362413"/>
    <w:rsid w:val="00364839"/>
    <w:rsid w:val="003658B6"/>
    <w:rsid w:val="00365FAE"/>
    <w:rsid w:val="00366E9B"/>
    <w:rsid w:val="003671FA"/>
    <w:rsid w:val="00367505"/>
    <w:rsid w:val="00367A02"/>
    <w:rsid w:val="003709A6"/>
    <w:rsid w:val="00370A18"/>
    <w:rsid w:val="00371766"/>
    <w:rsid w:val="0037240A"/>
    <w:rsid w:val="00372DA2"/>
    <w:rsid w:val="003759BC"/>
    <w:rsid w:val="00375AAE"/>
    <w:rsid w:val="003760E8"/>
    <w:rsid w:val="003761DF"/>
    <w:rsid w:val="00376EC2"/>
    <w:rsid w:val="00380833"/>
    <w:rsid w:val="00380D53"/>
    <w:rsid w:val="0038136E"/>
    <w:rsid w:val="00383CC1"/>
    <w:rsid w:val="00384FDA"/>
    <w:rsid w:val="00385EC4"/>
    <w:rsid w:val="00387815"/>
    <w:rsid w:val="00390533"/>
    <w:rsid w:val="00394182"/>
    <w:rsid w:val="00394884"/>
    <w:rsid w:val="00395738"/>
    <w:rsid w:val="00395ED9"/>
    <w:rsid w:val="003966B3"/>
    <w:rsid w:val="00396ACA"/>
    <w:rsid w:val="003A0536"/>
    <w:rsid w:val="003A09A9"/>
    <w:rsid w:val="003A13FB"/>
    <w:rsid w:val="003A1668"/>
    <w:rsid w:val="003A3568"/>
    <w:rsid w:val="003A41B8"/>
    <w:rsid w:val="003A57A5"/>
    <w:rsid w:val="003A59C1"/>
    <w:rsid w:val="003A5DC7"/>
    <w:rsid w:val="003A6E7A"/>
    <w:rsid w:val="003A7471"/>
    <w:rsid w:val="003A7F9D"/>
    <w:rsid w:val="003B2BE0"/>
    <w:rsid w:val="003B32E9"/>
    <w:rsid w:val="003B3913"/>
    <w:rsid w:val="003B393E"/>
    <w:rsid w:val="003B48F9"/>
    <w:rsid w:val="003B4E31"/>
    <w:rsid w:val="003B572C"/>
    <w:rsid w:val="003B7D11"/>
    <w:rsid w:val="003C0F7A"/>
    <w:rsid w:val="003C236E"/>
    <w:rsid w:val="003C31BA"/>
    <w:rsid w:val="003C3B1D"/>
    <w:rsid w:val="003C3BCB"/>
    <w:rsid w:val="003C5156"/>
    <w:rsid w:val="003C5232"/>
    <w:rsid w:val="003C5F69"/>
    <w:rsid w:val="003C6049"/>
    <w:rsid w:val="003C6A10"/>
    <w:rsid w:val="003C7603"/>
    <w:rsid w:val="003D0564"/>
    <w:rsid w:val="003D0DD5"/>
    <w:rsid w:val="003D3F1B"/>
    <w:rsid w:val="003D5314"/>
    <w:rsid w:val="003D53FA"/>
    <w:rsid w:val="003D553C"/>
    <w:rsid w:val="003D6329"/>
    <w:rsid w:val="003D65E1"/>
    <w:rsid w:val="003D6775"/>
    <w:rsid w:val="003D7CA2"/>
    <w:rsid w:val="003E0125"/>
    <w:rsid w:val="003E1812"/>
    <w:rsid w:val="003E1BB1"/>
    <w:rsid w:val="003E38AD"/>
    <w:rsid w:val="003E4452"/>
    <w:rsid w:val="003E79AB"/>
    <w:rsid w:val="003F02EF"/>
    <w:rsid w:val="003F197B"/>
    <w:rsid w:val="003F41FA"/>
    <w:rsid w:val="003F59BA"/>
    <w:rsid w:val="003F64CF"/>
    <w:rsid w:val="003F7C4B"/>
    <w:rsid w:val="004006CB"/>
    <w:rsid w:val="00400E94"/>
    <w:rsid w:val="00401531"/>
    <w:rsid w:val="00401EA5"/>
    <w:rsid w:val="00403AE6"/>
    <w:rsid w:val="00404CE2"/>
    <w:rsid w:val="00405146"/>
    <w:rsid w:val="004077D9"/>
    <w:rsid w:val="00411E58"/>
    <w:rsid w:val="0041347A"/>
    <w:rsid w:val="00414931"/>
    <w:rsid w:val="00416774"/>
    <w:rsid w:val="004206A1"/>
    <w:rsid w:val="004220D7"/>
    <w:rsid w:val="004223AA"/>
    <w:rsid w:val="00422540"/>
    <w:rsid w:val="004252D9"/>
    <w:rsid w:val="004264E0"/>
    <w:rsid w:val="00426990"/>
    <w:rsid w:val="004273E9"/>
    <w:rsid w:val="004304A8"/>
    <w:rsid w:val="0043076D"/>
    <w:rsid w:val="00430E29"/>
    <w:rsid w:val="00431BDA"/>
    <w:rsid w:val="00433A10"/>
    <w:rsid w:val="00433B77"/>
    <w:rsid w:val="004367FF"/>
    <w:rsid w:val="004405D0"/>
    <w:rsid w:val="0044133A"/>
    <w:rsid w:val="0044429F"/>
    <w:rsid w:val="00444B34"/>
    <w:rsid w:val="00450E5D"/>
    <w:rsid w:val="00452790"/>
    <w:rsid w:val="00453137"/>
    <w:rsid w:val="00455A87"/>
    <w:rsid w:val="00463033"/>
    <w:rsid w:val="00465723"/>
    <w:rsid w:val="00470410"/>
    <w:rsid w:val="004745AA"/>
    <w:rsid w:val="004759A9"/>
    <w:rsid w:val="0047710A"/>
    <w:rsid w:val="00480108"/>
    <w:rsid w:val="00480A1D"/>
    <w:rsid w:val="004824F5"/>
    <w:rsid w:val="00482727"/>
    <w:rsid w:val="0048354E"/>
    <w:rsid w:val="00484622"/>
    <w:rsid w:val="00486CB3"/>
    <w:rsid w:val="00487E38"/>
    <w:rsid w:val="004933B7"/>
    <w:rsid w:val="00493901"/>
    <w:rsid w:val="004A1C98"/>
    <w:rsid w:val="004A1F8D"/>
    <w:rsid w:val="004A3632"/>
    <w:rsid w:val="004A779A"/>
    <w:rsid w:val="004B0665"/>
    <w:rsid w:val="004B0CC6"/>
    <w:rsid w:val="004B0EC7"/>
    <w:rsid w:val="004B24A3"/>
    <w:rsid w:val="004B261D"/>
    <w:rsid w:val="004B2940"/>
    <w:rsid w:val="004B4722"/>
    <w:rsid w:val="004B6829"/>
    <w:rsid w:val="004B6F71"/>
    <w:rsid w:val="004C332C"/>
    <w:rsid w:val="004D0621"/>
    <w:rsid w:val="004D2034"/>
    <w:rsid w:val="004D27D9"/>
    <w:rsid w:val="004D446B"/>
    <w:rsid w:val="004D5B09"/>
    <w:rsid w:val="004D6B76"/>
    <w:rsid w:val="004D7C89"/>
    <w:rsid w:val="004D7F1E"/>
    <w:rsid w:val="004E0139"/>
    <w:rsid w:val="004E13CC"/>
    <w:rsid w:val="004E18F9"/>
    <w:rsid w:val="004E2745"/>
    <w:rsid w:val="004E28D6"/>
    <w:rsid w:val="004E5894"/>
    <w:rsid w:val="004F02B9"/>
    <w:rsid w:val="004F28EE"/>
    <w:rsid w:val="004F3942"/>
    <w:rsid w:val="004F4990"/>
    <w:rsid w:val="004F5A48"/>
    <w:rsid w:val="004F66CD"/>
    <w:rsid w:val="004F7B75"/>
    <w:rsid w:val="004F7D50"/>
    <w:rsid w:val="00501A7B"/>
    <w:rsid w:val="005021ED"/>
    <w:rsid w:val="0050253B"/>
    <w:rsid w:val="00502993"/>
    <w:rsid w:val="00502ED4"/>
    <w:rsid w:val="005059E0"/>
    <w:rsid w:val="00506773"/>
    <w:rsid w:val="00506C0D"/>
    <w:rsid w:val="00507898"/>
    <w:rsid w:val="00510B05"/>
    <w:rsid w:val="00511D2A"/>
    <w:rsid w:val="00515B90"/>
    <w:rsid w:val="00516791"/>
    <w:rsid w:val="00517842"/>
    <w:rsid w:val="0052236D"/>
    <w:rsid w:val="00524064"/>
    <w:rsid w:val="00527090"/>
    <w:rsid w:val="0053198A"/>
    <w:rsid w:val="00531FAF"/>
    <w:rsid w:val="00534B4F"/>
    <w:rsid w:val="0053685B"/>
    <w:rsid w:val="005450B8"/>
    <w:rsid w:val="005476C4"/>
    <w:rsid w:val="00547E34"/>
    <w:rsid w:val="00547EC5"/>
    <w:rsid w:val="00552404"/>
    <w:rsid w:val="00552D67"/>
    <w:rsid w:val="00552DD3"/>
    <w:rsid w:val="0055317B"/>
    <w:rsid w:val="0055472F"/>
    <w:rsid w:val="005575C8"/>
    <w:rsid w:val="00560173"/>
    <w:rsid w:val="00561292"/>
    <w:rsid w:val="005617CE"/>
    <w:rsid w:val="00561EF9"/>
    <w:rsid w:val="005650EB"/>
    <w:rsid w:val="0056659E"/>
    <w:rsid w:val="00566A79"/>
    <w:rsid w:val="0056713F"/>
    <w:rsid w:val="00567886"/>
    <w:rsid w:val="005702BF"/>
    <w:rsid w:val="005713CA"/>
    <w:rsid w:val="00571769"/>
    <w:rsid w:val="00571E98"/>
    <w:rsid w:val="00571FA0"/>
    <w:rsid w:val="00573E6B"/>
    <w:rsid w:val="00576851"/>
    <w:rsid w:val="00577D53"/>
    <w:rsid w:val="00582A58"/>
    <w:rsid w:val="00582F5D"/>
    <w:rsid w:val="00585BB4"/>
    <w:rsid w:val="005864C7"/>
    <w:rsid w:val="00586517"/>
    <w:rsid w:val="00586F62"/>
    <w:rsid w:val="00587540"/>
    <w:rsid w:val="00591694"/>
    <w:rsid w:val="005921E0"/>
    <w:rsid w:val="00592F48"/>
    <w:rsid w:val="00594906"/>
    <w:rsid w:val="00595228"/>
    <w:rsid w:val="005953DA"/>
    <w:rsid w:val="00596D98"/>
    <w:rsid w:val="005A0B95"/>
    <w:rsid w:val="005A2C62"/>
    <w:rsid w:val="005A2DAC"/>
    <w:rsid w:val="005A481C"/>
    <w:rsid w:val="005A544A"/>
    <w:rsid w:val="005A564C"/>
    <w:rsid w:val="005A6AB2"/>
    <w:rsid w:val="005A7376"/>
    <w:rsid w:val="005A7E44"/>
    <w:rsid w:val="005B02B1"/>
    <w:rsid w:val="005B0CF3"/>
    <w:rsid w:val="005B0F41"/>
    <w:rsid w:val="005B2B66"/>
    <w:rsid w:val="005B45C9"/>
    <w:rsid w:val="005B5A88"/>
    <w:rsid w:val="005B60A0"/>
    <w:rsid w:val="005B620D"/>
    <w:rsid w:val="005B6B6C"/>
    <w:rsid w:val="005B70DA"/>
    <w:rsid w:val="005B7A8E"/>
    <w:rsid w:val="005C1C70"/>
    <w:rsid w:val="005C23E3"/>
    <w:rsid w:val="005C4159"/>
    <w:rsid w:val="005C4B45"/>
    <w:rsid w:val="005C53D6"/>
    <w:rsid w:val="005C5469"/>
    <w:rsid w:val="005C6C1F"/>
    <w:rsid w:val="005C7C9A"/>
    <w:rsid w:val="005D00CE"/>
    <w:rsid w:val="005D0A90"/>
    <w:rsid w:val="005D0C74"/>
    <w:rsid w:val="005D19E6"/>
    <w:rsid w:val="005D3C93"/>
    <w:rsid w:val="005E0E39"/>
    <w:rsid w:val="005E0EA1"/>
    <w:rsid w:val="005E1918"/>
    <w:rsid w:val="005E2637"/>
    <w:rsid w:val="005E2A35"/>
    <w:rsid w:val="005E7F9A"/>
    <w:rsid w:val="005F0C60"/>
    <w:rsid w:val="005F11F2"/>
    <w:rsid w:val="005F2BD1"/>
    <w:rsid w:val="005F2E7E"/>
    <w:rsid w:val="005F2F15"/>
    <w:rsid w:val="005F5E2C"/>
    <w:rsid w:val="005F6CA7"/>
    <w:rsid w:val="0060072B"/>
    <w:rsid w:val="006010BA"/>
    <w:rsid w:val="00601580"/>
    <w:rsid w:val="00601C5C"/>
    <w:rsid w:val="00602CC5"/>
    <w:rsid w:val="0060378C"/>
    <w:rsid w:val="00604874"/>
    <w:rsid w:val="00604B02"/>
    <w:rsid w:val="00605DC9"/>
    <w:rsid w:val="006064B8"/>
    <w:rsid w:val="006068C9"/>
    <w:rsid w:val="006076E0"/>
    <w:rsid w:val="00613F9E"/>
    <w:rsid w:val="00615C8D"/>
    <w:rsid w:val="00616F72"/>
    <w:rsid w:val="00617887"/>
    <w:rsid w:val="0062153A"/>
    <w:rsid w:val="00621781"/>
    <w:rsid w:val="00623F43"/>
    <w:rsid w:val="0062555D"/>
    <w:rsid w:val="00625758"/>
    <w:rsid w:val="00625C97"/>
    <w:rsid w:val="00627449"/>
    <w:rsid w:val="00633D65"/>
    <w:rsid w:val="00633EC3"/>
    <w:rsid w:val="0063447A"/>
    <w:rsid w:val="00634D16"/>
    <w:rsid w:val="006362A0"/>
    <w:rsid w:val="006363AB"/>
    <w:rsid w:val="0064347F"/>
    <w:rsid w:val="006445F3"/>
    <w:rsid w:val="006446BF"/>
    <w:rsid w:val="00646E6F"/>
    <w:rsid w:val="0064774B"/>
    <w:rsid w:val="00653D16"/>
    <w:rsid w:val="006559A3"/>
    <w:rsid w:val="00656654"/>
    <w:rsid w:val="00656820"/>
    <w:rsid w:val="006569B0"/>
    <w:rsid w:val="00657470"/>
    <w:rsid w:val="00657B75"/>
    <w:rsid w:val="006616C1"/>
    <w:rsid w:val="00661FB3"/>
    <w:rsid w:val="00662178"/>
    <w:rsid w:val="00665650"/>
    <w:rsid w:val="00665904"/>
    <w:rsid w:val="0066695C"/>
    <w:rsid w:val="00667A61"/>
    <w:rsid w:val="0067142F"/>
    <w:rsid w:val="00671577"/>
    <w:rsid w:val="00671D73"/>
    <w:rsid w:val="0067209E"/>
    <w:rsid w:val="00672CE7"/>
    <w:rsid w:val="00673875"/>
    <w:rsid w:val="00673894"/>
    <w:rsid w:val="00674FF7"/>
    <w:rsid w:val="0067514E"/>
    <w:rsid w:val="00677309"/>
    <w:rsid w:val="00677CC4"/>
    <w:rsid w:val="00677D5C"/>
    <w:rsid w:val="006835E5"/>
    <w:rsid w:val="00684820"/>
    <w:rsid w:val="00687BEA"/>
    <w:rsid w:val="00690EE1"/>
    <w:rsid w:val="006911E2"/>
    <w:rsid w:val="00691486"/>
    <w:rsid w:val="006917B2"/>
    <w:rsid w:val="0069251B"/>
    <w:rsid w:val="00692965"/>
    <w:rsid w:val="00696D9B"/>
    <w:rsid w:val="006A0616"/>
    <w:rsid w:val="006A1D5C"/>
    <w:rsid w:val="006A37F3"/>
    <w:rsid w:val="006A473F"/>
    <w:rsid w:val="006A4F4F"/>
    <w:rsid w:val="006B099A"/>
    <w:rsid w:val="006B2B4A"/>
    <w:rsid w:val="006B36B9"/>
    <w:rsid w:val="006B3782"/>
    <w:rsid w:val="006B5217"/>
    <w:rsid w:val="006B5FD0"/>
    <w:rsid w:val="006B641D"/>
    <w:rsid w:val="006B6724"/>
    <w:rsid w:val="006B7334"/>
    <w:rsid w:val="006C13D7"/>
    <w:rsid w:val="006C1DB3"/>
    <w:rsid w:val="006C33DE"/>
    <w:rsid w:val="006C3AF0"/>
    <w:rsid w:val="006C40E2"/>
    <w:rsid w:val="006C4BF6"/>
    <w:rsid w:val="006C5921"/>
    <w:rsid w:val="006C7D88"/>
    <w:rsid w:val="006D0E75"/>
    <w:rsid w:val="006D3006"/>
    <w:rsid w:val="006D5770"/>
    <w:rsid w:val="006D6131"/>
    <w:rsid w:val="006E1A90"/>
    <w:rsid w:val="006E2443"/>
    <w:rsid w:val="006E30A5"/>
    <w:rsid w:val="006E3478"/>
    <w:rsid w:val="006E54EC"/>
    <w:rsid w:val="006E6543"/>
    <w:rsid w:val="006E77CD"/>
    <w:rsid w:val="006E77E6"/>
    <w:rsid w:val="006F10E2"/>
    <w:rsid w:val="006F23E4"/>
    <w:rsid w:val="006F2D71"/>
    <w:rsid w:val="006F3E15"/>
    <w:rsid w:val="006F4222"/>
    <w:rsid w:val="006F65B8"/>
    <w:rsid w:val="00700644"/>
    <w:rsid w:val="00700A0E"/>
    <w:rsid w:val="007014C2"/>
    <w:rsid w:val="00701676"/>
    <w:rsid w:val="00704593"/>
    <w:rsid w:val="00707699"/>
    <w:rsid w:val="0071000A"/>
    <w:rsid w:val="007112B4"/>
    <w:rsid w:val="00712371"/>
    <w:rsid w:val="00712794"/>
    <w:rsid w:val="007127C9"/>
    <w:rsid w:val="00712C35"/>
    <w:rsid w:val="007131C0"/>
    <w:rsid w:val="007138F4"/>
    <w:rsid w:val="00714E0D"/>
    <w:rsid w:val="00714E61"/>
    <w:rsid w:val="00715E6F"/>
    <w:rsid w:val="00716DA5"/>
    <w:rsid w:val="007177DC"/>
    <w:rsid w:val="007202BB"/>
    <w:rsid w:val="00720EE5"/>
    <w:rsid w:val="0072116A"/>
    <w:rsid w:val="00721188"/>
    <w:rsid w:val="00723B09"/>
    <w:rsid w:val="00723E15"/>
    <w:rsid w:val="007272D9"/>
    <w:rsid w:val="007306BA"/>
    <w:rsid w:val="00731852"/>
    <w:rsid w:val="0073339F"/>
    <w:rsid w:val="00733A2A"/>
    <w:rsid w:val="00734E10"/>
    <w:rsid w:val="0073762F"/>
    <w:rsid w:val="00737E57"/>
    <w:rsid w:val="007401CB"/>
    <w:rsid w:val="00740B94"/>
    <w:rsid w:val="0074212B"/>
    <w:rsid w:val="00742A37"/>
    <w:rsid w:val="0074302D"/>
    <w:rsid w:val="007448FC"/>
    <w:rsid w:val="00744DBC"/>
    <w:rsid w:val="007460A9"/>
    <w:rsid w:val="0074618C"/>
    <w:rsid w:val="00746D45"/>
    <w:rsid w:val="00750616"/>
    <w:rsid w:val="00750FE3"/>
    <w:rsid w:val="00751A79"/>
    <w:rsid w:val="0075233F"/>
    <w:rsid w:val="00752342"/>
    <w:rsid w:val="0075363F"/>
    <w:rsid w:val="00755F1D"/>
    <w:rsid w:val="0075792D"/>
    <w:rsid w:val="00760BC9"/>
    <w:rsid w:val="00762AA1"/>
    <w:rsid w:val="007641B4"/>
    <w:rsid w:val="00764396"/>
    <w:rsid w:val="007676C0"/>
    <w:rsid w:val="007678E0"/>
    <w:rsid w:val="00767C62"/>
    <w:rsid w:val="00770989"/>
    <w:rsid w:val="00772808"/>
    <w:rsid w:val="007741FB"/>
    <w:rsid w:val="0077557F"/>
    <w:rsid w:val="00775BDC"/>
    <w:rsid w:val="00780435"/>
    <w:rsid w:val="00783482"/>
    <w:rsid w:val="00783AC5"/>
    <w:rsid w:val="007873D9"/>
    <w:rsid w:val="007925D6"/>
    <w:rsid w:val="007928AC"/>
    <w:rsid w:val="00793DCA"/>
    <w:rsid w:val="00794367"/>
    <w:rsid w:val="00794CEF"/>
    <w:rsid w:val="0079535B"/>
    <w:rsid w:val="007956FF"/>
    <w:rsid w:val="00795705"/>
    <w:rsid w:val="007963EF"/>
    <w:rsid w:val="0079736E"/>
    <w:rsid w:val="007A2FFD"/>
    <w:rsid w:val="007A3263"/>
    <w:rsid w:val="007A4903"/>
    <w:rsid w:val="007A54DF"/>
    <w:rsid w:val="007A5DE2"/>
    <w:rsid w:val="007A6640"/>
    <w:rsid w:val="007B00D1"/>
    <w:rsid w:val="007B4363"/>
    <w:rsid w:val="007B4E31"/>
    <w:rsid w:val="007B4F41"/>
    <w:rsid w:val="007B5A47"/>
    <w:rsid w:val="007B5DB3"/>
    <w:rsid w:val="007B715F"/>
    <w:rsid w:val="007C00AD"/>
    <w:rsid w:val="007C065D"/>
    <w:rsid w:val="007C1824"/>
    <w:rsid w:val="007C18B1"/>
    <w:rsid w:val="007C198A"/>
    <w:rsid w:val="007C258D"/>
    <w:rsid w:val="007C3D15"/>
    <w:rsid w:val="007C61AA"/>
    <w:rsid w:val="007C6B2B"/>
    <w:rsid w:val="007C7101"/>
    <w:rsid w:val="007C734F"/>
    <w:rsid w:val="007D229E"/>
    <w:rsid w:val="007D3E38"/>
    <w:rsid w:val="007D50DD"/>
    <w:rsid w:val="007D5D95"/>
    <w:rsid w:val="007D6391"/>
    <w:rsid w:val="007D69DF"/>
    <w:rsid w:val="007D7478"/>
    <w:rsid w:val="007D772A"/>
    <w:rsid w:val="007D77E1"/>
    <w:rsid w:val="007D7E23"/>
    <w:rsid w:val="007E019F"/>
    <w:rsid w:val="007E06FE"/>
    <w:rsid w:val="007E2E1D"/>
    <w:rsid w:val="007E48E3"/>
    <w:rsid w:val="007E5616"/>
    <w:rsid w:val="007E57FB"/>
    <w:rsid w:val="007E63CE"/>
    <w:rsid w:val="007E7089"/>
    <w:rsid w:val="007E72D3"/>
    <w:rsid w:val="007F06CE"/>
    <w:rsid w:val="007F103E"/>
    <w:rsid w:val="007F1173"/>
    <w:rsid w:val="007F3400"/>
    <w:rsid w:val="007F34DD"/>
    <w:rsid w:val="007F50D5"/>
    <w:rsid w:val="007F7A8C"/>
    <w:rsid w:val="0080080C"/>
    <w:rsid w:val="00801A4B"/>
    <w:rsid w:val="008022CE"/>
    <w:rsid w:val="008055FD"/>
    <w:rsid w:val="0080774C"/>
    <w:rsid w:val="0081027A"/>
    <w:rsid w:val="00812604"/>
    <w:rsid w:val="008134ED"/>
    <w:rsid w:val="0081357F"/>
    <w:rsid w:val="00813C1E"/>
    <w:rsid w:val="00813C72"/>
    <w:rsid w:val="008150D4"/>
    <w:rsid w:val="008152E5"/>
    <w:rsid w:val="00816592"/>
    <w:rsid w:val="00816BBF"/>
    <w:rsid w:val="00816C69"/>
    <w:rsid w:val="00817836"/>
    <w:rsid w:val="008213FF"/>
    <w:rsid w:val="00824942"/>
    <w:rsid w:val="00824C5E"/>
    <w:rsid w:val="008254DA"/>
    <w:rsid w:val="0082593A"/>
    <w:rsid w:val="00826496"/>
    <w:rsid w:val="0082770C"/>
    <w:rsid w:val="0083060C"/>
    <w:rsid w:val="0083141B"/>
    <w:rsid w:val="0083233D"/>
    <w:rsid w:val="00833185"/>
    <w:rsid w:val="00833D8F"/>
    <w:rsid w:val="00835C0E"/>
    <w:rsid w:val="00835FC8"/>
    <w:rsid w:val="00836C6C"/>
    <w:rsid w:val="00837959"/>
    <w:rsid w:val="0084039A"/>
    <w:rsid w:val="008424AB"/>
    <w:rsid w:val="00843238"/>
    <w:rsid w:val="00843521"/>
    <w:rsid w:val="008445B9"/>
    <w:rsid w:val="00845BCC"/>
    <w:rsid w:val="00846FA0"/>
    <w:rsid w:val="008473B1"/>
    <w:rsid w:val="00850D4D"/>
    <w:rsid w:val="00852824"/>
    <w:rsid w:val="008531BD"/>
    <w:rsid w:val="00854738"/>
    <w:rsid w:val="00854BCF"/>
    <w:rsid w:val="00855DBD"/>
    <w:rsid w:val="008570FF"/>
    <w:rsid w:val="008614DD"/>
    <w:rsid w:val="008618C2"/>
    <w:rsid w:val="00861C11"/>
    <w:rsid w:val="00865222"/>
    <w:rsid w:val="008654F1"/>
    <w:rsid w:val="008657EE"/>
    <w:rsid w:val="00865C12"/>
    <w:rsid w:val="00865F47"/>
    <w:rsid w:val="008665E2"/>
    <w:rsid w:val="008703CE"/>
    <w:rsid w:val="008711D9"/>
    <w:rsid w:val="008712EC"/>
    <w:rsid w:val="00872A15"/>
    <w:rsid w:val="00873108"/>
    <w:rsid w:val="0087315E"/>
    <w:rsid w:val="00873A7E"/>
    <w:rsid w:val="0087533B"/>
    <w:rsid w:val="008756A6"/>
    <w:rsid w:val="00877610"/>
    <w:rsid w:val="00877AAD"/>
    <w:rsid w:val="00880166"/>
    <w:rsid w:val="00880A26"/>
    <w:rsid w:val="00880B53"/>
    <w:rsid w:val="00884A43"/>
    <w:rsid w:val="00886416"/>
    <w:rsid w:val="00886460"/>
    <w:rsid w:val="0088757F"/>
    <w:rsid w:val="008904A0"/>
    <w:rsid w:val="008921F8"/>
    <w:rsid w:val="00895CC1"/>
    <w:rsid w:val="00896200"/>
    <w:rsid w:val="008A08F3"/>
    <w:rsid w:val="008A0E27"/>
    <w:rsid w:val="008A1EA8"/>
    <w:rsid w:val="008A29A9"/>
    <w:rsid w:val="008A437E"/>
    <w:rsid w:val="008A69BC"/>
    <w:rsid w:val="008A7C1B"/>
    <w:rsid w:val="008B19E6"/>
    <w:rsid w:val="008B2432"/>
    <w:rsid w:val="008B2B2D"/>
    <w:rsid w:val="008B571E"/>
    <w:rsid w:val="008B625A"/>
    <w:rsid w:val="008B6383"/>
    <w:rsid w:val="008B6A69"/>
    <w:rsid w:val="008C25AC"/>
    <w:rsid w:val="008C5129"/>
    <w:rsid w:val="008C7655"/>
    <w:rsid w:val="008C7D31"/>
    <w:rsid w:val="008D0D73"/>
    <w:rsid w:val="008D1668"/>
    <w:rsid w:val="008D25CF"/>
    <w:rsid w:val="008D30E6"/>
    <w:rsid w:val="008D3B5B"/>
    <w:rsid w:val="008D444D"/>
    <w:rsid w:val="008D4DF2"/>
    <w:rsid w:val="008D64E4"/>
    <w:rsid w:val="008D6CA9"/>
    <w:rsid w:val="008D6D78"/>
    <w:rsid w:val="008E2EAC"/>
    <w:rsid w:val="008E428F"/>
    <w:rsid w:val="008E4848"/>
    <w:rsid w:val="008E4949"/>
    <w:rsid w:val="008E5125"/>
    <w:rsid w:val="008E6DF5"/>
    <w:rsid w:val="008E7751"/>
    <w:rsid w:val="008F0B6A"/>
    <w:rsid w:val="008F1B23"/>
    <w:rsid w:val="008F48BC"/>
    <w:rsid w:val="008F69A0"/>
    <w:rsid w:val="00902778"/>
    <w:rsid w:val="00903082"/>
    <w:rsid w:val="00904B17"/>
    <w:rsid w:val="00905A6C"/>
    <w:rsid w:val="00906A1A"/>
    <w:rsid w:val="00907D6F"/>
    <w:rsid w:val="00910397"/>
    <w:rsid w:val="009117BB"/>
    <w:rsid w:val="00912675"/>
    <w:rsid w:val="00912923"/>
    <w:rsid w:val="00914272"/>
    <w:rsid w:val="0091481D"/>
    <w:rsid w:val="0091509D"/>
    <w:rsid w:val="00915922"/>
    <w:rsid w:val="009166DD"/>
    <w:rsid w:val="009171DA"/>
    <w:rsid w:val="00917C5A"/>
    <w:rsid w:val="009201AC"/>
    <w:rsid w:val="0092104E"/>
    <w:rsid w:val="009229DC"/>
    <w:rsid w:val="00922AAB"/>
    <w:rsid w:val="00923A95"/>
    <w:rsid w:val="00924349"/>
    <w:rsid w:val="00925776"/>
    <w:rsid w:val="00926F4C"/>
    <w:rsid w:val="009270D4"/>
    <w:rsid w:val="00927E4F"/>
    <w:rsid w:val="00930905"/>
    <w:rsid w:val="0093108A"/>
    <w:rsid w:val="00932495"/>
    <w:rsid w:val="009329E0"/>
    <w:rsid w:val="00934191"/>
    <w:rsid w:val="00934BA3"/>
    <w:rsid w:val="00935988"/>
    <w:rsid w:val="0093727E"/>
    <w:rsid w:val="0094095D"/>
    <w:rsid w:val="00942D33"/>
    <w:rsid w:val="009434CB"/>
    <w:rsid w:val="00943B0B"/>
    <w:rsid w:val="00943B63"/>
    <w:rsid w:val="00944770"/>
    <w:rsid w:val="00944999"/>
    <w:rsid w:val="009465AB"/>
    <w:rsid w:val="00952B7A"/>
    <w:rsid w:val="00952F14"/>
    <w:rsid w:val="0095452C"/>
    <w:rsid w:val="00954A40"/>
    <w:rsid w:val="009552C2"/>
    <w:rsid w:val="00955879"/>
    <w:rsid w:val="00957E9D"/>
    <w:rsid w:val="00962143"/>
    <w:rsid w:val="0096294A"/>
    <w:rsid w:val="009629D5"/>
    <w:rsid w:val="00963D06"/>
    <w:rsid w:val="00967E49"/>
    <w:rsid w:val="009715C7"/>
    <w:rsid w:val="00974BB5"/>
    <w:rsid w:val="00976767"/>
    <w:rsid w:val="00976A65"/>
    <w:rsid w:val="00976ACC"/>
    <w:rsid w:val="0097748E"/>
    <w:rsid w:val="009774F1"/>
    <w:rsid w:val="00980F71"/>
    <w:rsid w:val="00981DEC"/>
    <w:rsid w:val="00982F1D"/>
    <w:rsid w:val="00985338"/>
    <w:rsid w:val="009906D4"/>
    <w:rsid w:val="00991607"/>
    <w:rsid w:val="009937F1"/>
    <w:rsid w:val="0099455F"/>
    <w:rsid w:val="00995D50"/>
    <w:rsid w:val="00995F87"/>
    <w:rsid w:val="00996112"/>
    <w:rsid w:val="0099735D"/>
    <w:rsid w:val="009A0BF3"/>
    <w:rsid w:val="009A0D78"/>
    <w:rsid w:val="009A140A"/>
    <w:rsid w:val="009A3815"/>
    <w:rsid w:val="009A446E"/>
    <w:rsid w:val="009A47FB"/>
    <w:rsid w:val="009A5F5A"/>
    <w:rsid w:val="009A723F"/>
    <w:rsid w:val="009B2968"/>
    <w:rsid w:val="009B3197"/>
    <w:rsid w:val="009B4088"/>
    <w:rsid w:val="009B79D3"/>
    <w:rsid w:val="009C033A"/>
    <w:rsid w:val="009C0753"/>
    <w:rsid w:val="009C1760"/>
    <w:rsid w:val="009C1DE9"/>
    <w:rsid w:val="009C3F0F"/>
    <w:rsid w:val="009C4262"/>
    <w:rsid w:val="009C5992"/>
    <w:rsid w:val="009C5BA0"/>
    <w:rsid w:val="009C6E4B"/>
    <w:rsid w:val="009C76B9"/>
    <w:rsid w:val="009C7B81"/>
    <w:rsid w:val="009C7F3B"/>
    <w:rsid w:val="009D34C3"/>
    <w:rsid w:val="009D5C3A"/>
    <w:rsid w:val="009D61E4"/>
    <w:rsid w:val="009D72C3"/>
    <w:rsid w:val="009E2932"/>
    <w:rsid w:val="009E3B35"/>
    <w:rsid w:val="009E5D1D"/>
    <w:rsid w:val="009E69DA"/>
    <w:rsid w:val="009E7ABE"/>
    <w:rsid w:val="009E7C52"/>
    <w:rsid w:val="009E7EF8"/>
    <w:rsid w:val="009F359A"/>
    <w:rsid w:val="009F4811"/>
    <w:rsid w:val="009F5761"/>
    <w:rsid w:val="009F59EB"/>
    <w:rsid w:val="009F6398"/>
    <w:rsid w:val="009F645E"/>
    <w:rsid w:val="00A0014B"/>
    <w:rsid w:val="00A005F8"/>
    <w:rsid w:val="00A00974"/>
    <w:rsid w:val="00A00D82"/>
    <w:rsid w:val="00A02E78"/>
    <w:rsid w:val="00A03CB3"/>
    <w:rsid w:val="00A0621A"/>
    <w:rsid w:val="00A06A41"/>
    <w:rsid w:val="00A10B87"/>
    <w:rsid w:val="00A10BB4"/>
    <w:rsid w:val="00A116DC"/>
    <w:rsid w:val="00A12121"/>
    <w:rsid w:val="00A150BF"/>
    <w:rsid w:val="00A15748"/>
    <w:rsid w:val="00A20912"/>
    <w:rsid w:val="00A21625"/>
    <w:rsid w:val="00A21BDD"/>
    <w:rsid w:val="00A22327"/>
    <w:rsid w:val="00A2423A"/>
    <w:rsid w:val="00A24F01"/>
    <w:rsid w:val="00A26436"/>
    <w:rsid w:val="00A26D16"/>
    <w:rsid w:val="00A26D70"/>
    <w:rsid w:val="00A26DFD"/>
    <w:rsid w:val="00A327CF"/>
    <w:rsid w:val="00A3303C"/>
    <w:rsid w:val="00A33C5B"/>
    <w:rsid w:val="00A3565D"/>
    <w:rsid w:val="00A36789"/>
    <w:rsid w:val="00A4128A"/>
    <w:rsid w:val="00A42102"/>
    <w:rsid w:val="00A422FA"/>
    <w:rsid w:val="00A4260D"/>
    <w:rsid w:val="00A429F7"/>
    <w:rsid w:val="00A42EE7"/>
    <w:rsid w:val="00A46ACB"/>
    <w:rsid w:val="00A46D05"/>
    <w:rsid w:val="00A47E8A"/>
    <w:rsid w:val="00A51503"/>
    <w:rsid w:val="00A51D6F"/>
    <w:rsid w:val="00A56BD4"/>
    <w:rsid w:val="00A60558"/>
    <w:rsid w:val="00A60CAF"/>
    <w:rsid w:val="00A62B59"/>
    <w:rsid w:val="00A63F64"/>
    <w:rsid w:val="00A64D09"/>
    <w:rsid w:val="00A65210"/>
    <w:rsid w:val="00A652CA"/>
    <w:rsid w:val="00A65350"/>
    <w:rsid w:val="00A65B11"/>
    <w:rsid w:val="00A73194"/>
    <w:rsid w:val="00A738F9"/>
    <w:rsid w:val="00A74216"/>
    <w:rsid w:val="00A74D15"/>
    <w:rsid w:val="00A74E24"/>
    <w:rsid w:val="00A7553B"/>
    <w:rsid w:val="00A7721F"/>
    <w:rsid w:val="00A8149A"/>
    <w:rsid w:val="00A82BAA"/>
    <w:rsid w:val="00A8304D"/>
    <w:rsid w:val="00A86D24"/>
    <w:rsid w:val="00A900D4"/>
    <w:rsid w:val="00A91DD3"/>
    <w:rsid w:val="00A959D5"/>
    <w:rsid w:val="00A97298"/>
    <w:rsid w:val="00AA0083"/>
    <w:rsid w:val="00AA12AD"/>
    <w:rsid w:val="00AA3150"/>
    <w:rsid w:val="00AA356A"/>
    <w:rsid w:val="00AA76B6"/>
    <w:rsid w:val="00AB0453"/>
    <w:rsid w:val="00AB0B69"/>
    <w:rsid w:val="00AB0C47"/>
    <w:rsid w:val="00AB0F90"/>
    <w:rsid w:val="00AB1B65"/>
    <w:rsid w:val="00AB448E"/>
    <w:rsid w:val="00AB4A9E"/>
    <w:rsid w:val="00AB6813"/>
    <w:rsid w:val="00AC2879"/>
    <w:rsid w:val="00AC4703"/>
    <w:rsid w:val="00AC4734"/>
    <w:rsid w:val="00AC52C1"/>
    <w:rsid w:val="00AC77E8"/>
    <w:rsid w:val="00AD0783"/>
    <w:rsid w:val="00AD0F9B"/>
    <w:rsid w:val="00AD1618"/>
    <w:rsid w:val="00AD3304"/>
    <w:rsid w:val="00AD36AA"/>
    <w:rsid w:val="00AD3C01"/>
    <w:rsid w:val="00AD3E03"/>
    <w:rsid w:val="00AD4CD9"/>
    <w:rsid w:val="00AD6BFE"/>
    <w:rsid w:val="00AD7C3D"/>
    <w:rsid w:val="00AE1C68"/>
    <w:rsid w:val="00AE3AE0"/>
    <w:rsid w:val="00AE5013"/>
    <w:rsid w:val="00AE58BA"/>
    <w:rsid w:val="00AE6241"/>
    <w:rsid w:val="00AE7352"/>
    <w:rsid w:val="00AF5342"/>
    <w:rsid w:val="00B004DD"/>
    <w:rsid w:val="00B0144E"/>
    <w:rsid w:val="00B0181F"/>
    <w:rsid w:val="00B02D97"/>
    <w:rsid w:val="00B061C3"/>
    <w:rsid w:val="00B062FE"/>
    <w:rsid w:val="00B0799A"/>
    <w:rsid w:val="00B07C90"/>
    <w:rsid w:val="00B07EA2"/>
    <w:rsid w:val="00B12B2C"/>
    <w:rsid w:val="00B15B64"/>
    <w:rsid w:val="00B20B7C"/>
    <w:rsid w:val="00B215E1"/>
    <w:rsid w:val="00B22D73"/>
    <w:rsid w:val="00B22EF6"/>
    <w:rsid w:val="00B23C1E"/>
    <w:rsid w:val="00B2421C"/>
    <w:rsid w:val="00B247EB"/>
    <w:rsid w:val="00B25072"/>
    <w:rsid w:val="00B269CC"/>
    <w:rsid w:val="00B3041D"/>
    <w:rsid w:val="00B316B4"/>
    <w:rsid w:val="00B324DD"/>
    <w:rsid w:val="00B34A5C"/>
    <w:rsid w:val="00B36297"/>
    <w:rsid w:val="00B424DF"/>
    <w:rsid w:val="00B42CD9"/>
    <w:rsid w:val="00B44556"/>
    <w:rsid w:val="00B449DC"/>
    <w:rsid w:val="00B457A6"/>
    <w:rsid w:val="00B470DB"/>
    <w:rsid w:val="00B47BD5"/>
    <w:rsid w:val="00B51ED9"/>
    <w:rsid w:val="00B53965"/>
    <w:rsid w:val="00B5580D"/>
    <w:rsid w:val="00B603EE"/>
    <w:rsid w:val="00B615C4"/>
    <w:rsid w:val="00B61FC6"/>
    <w:rsid w:val="00B6369B"/>
    <w:rsid w:val="00B649B4"/>
    <w:rsid w:val="00B67CC5"/>
    <w:rsid w:val="00B72881"/>
    <w:rsid w:val="00B7355A"/>
    <w:rsid w:val="00B75837"/>
    <w:rsid w:val="00B76186"/>
    <w:rsid w:val="00B766D9"/>
    <w:rsid w:val="00B80764"/>
    <w:rsid w:val="00B81C1A"/>
    <w:rsid w:val="00B828C9"/>
    <w:rsid w:val="00B83592"/>
    <w:rsid w:val="00B85F0E"/>
    <w:rsid w:val="00B86C2E"/>
    <w:rsid w:val="00B904A1"/>
    <w:rsid w:val="00B917A8"/>
    <w:rsid w:val="00B91E7D"/>
    <w:rsid w:val="00B92F1D"/>
    <w:rsid w:val="00B9360C"/>
    <w:rsid w:val="00B97716"/>
    <w:rsid w:val="00BA2664"/>
    <w:rsid w:val="00BA755F"/>
    <w:rsid w:val="00BB0A8C"/>
    <w:rsid w:val="00BB0FC2"/>
    <w:rsid w:val="00BB514D"/>
    <w:rsid w:val="00BB6D7E"/>
    <w:rsid w:val="00BB7EE8"/>
    <w:rsid w:val="00BC30AD"/>
    <w:rsid w:val="00BC450B"/>
    <w:rsid w:val="00BC4EBB"/>
    <w:rsid w:val="00BC4F75"/>
    <w:rsid w:val="00BC6396"/>
    <w:rsid w:val="00BC6C83"/>
    <w:rsid w:val="00BC72D4"/>
    <w:rsid w:val="00BD2F1E"/>
    <w:rsid w:val="00BD3811"/>
    <w:rsid w:val="00BD4353"/>
    <w:rsid w:val="00BD445D"/>
    <w:rsid w:val="00BD500D"/>
    <w:rsid w:val="00BD5581"/>
    <w:rsid w:val="00BD5EDE"/>
    <w:rsid w:val="00BD70E3"/>
    <w:rsid w:val="00BE0060"/>
    <w:rsid w:val="00BE1370"/>
    <w:rsid w:val="00BE29D0"/>
    <w:rsid w:val="00BE30F2"/>
    <w:rsid w:val="00BE5FF9"/>
    <w:rsid w:val="00BE62D5"/>
    <w:rsid w:val="00BE68D3"/>
    <w:rsid w:val="00BE7338"/>
    <w:rsid w:val="00BE78B4"/>
    <w:rsid w:val="00BE79D7"/>
    <w:rsid w:val="00BE7F30"/>
    <w:rsid w:val="00BF0090"/>
    <w:rsid w:val="00BF0BDC"/>
    <w:rsid w:val="00BF348F"/>
    <w:rsid w:val="00BF3554"/>
    <w:rsid w:val="00BF388B"/>
    <w:rsid w:val="00BF3CC1"/>
    <w:rsid w:val="00BF4231"/>
    <w:rsid w:val="00BF6DE3"/>
    <w:rsid w:val="00C01389"/>
    <w:rsid w:val="00C022C0"/>
    <w:rsid w:val="00C03183"/>
    <w:rsid w:val="00C03336"/>
    <w:rsid w:val="00C0383D"/>
    <w:rsid w:val="00C066CE"/>
    <w:rsid w:val="00C06AB7"/>
    <w:rsid w:val="00C1088F"/>
    <w:rsid w:val="00C1161A"/>
    <w:rsid w:val="00C117A2"/>
    <w:rsid w:val="00C11D24"/>
    <w:rsid w:val="00C12231"/>
    <w:rsid w:val="00C12D71"/>
    <w:rsid w:val="00C14A2A"/>
    <w:rsid w:val="00C1595E"/>
    <w:rsid w:val="00C1658B"/>
    <w:rsid w:val="00C16DAA"/>
    <w:rsid w:val="00C17327"/>
    <w:rsid w:val="00C173A4"/>
    <w:rsid w:val="00C17EAC"/>
    <w:rsid w:val="00C17F6E"/>
    <w:rsid w:val="00C22238"/>
    <w:rsid w:val="00C228F2"/>
    <w:rsid w:val="00C2578F"/>
    <w:rsid w:val="00C2614E"/>
    <w:rsid w:val="00C263E2"/>
    <w:rsid w:val="00C26C76"/>
    <w:rsid w:val="00C27AF3"/>
    <w:rsid w:val="00C31FE3"/>
    <w:rsid w:val="00C3295C"/>
    <w:rsid w:val="00C332F1"/>
    <w:rsid w:val="00C33E25"/>
    <w:rsid w:val="00C349E3"/>
    <w:rsid w:val="00C3535A"/>
    <w:rsid w:val="00C3554F"/>
    <w:rsid w:val="00C36236"/>
    <w:rsid w:val="00C37025"/>
    <w:rsid w:val="00C425F0"/>
    <w:rsid w:val="00C43236"/>
    <w:rsid w:val="00C43AA8"/>
    <w:rsid w:val="00C43D73"/>
    <w:rsid w:val="00C470A5"/>
    <w:rsid w:val="00C50224"/>
    <w:rsid w:val="00C51253"/>
    <w:rsid w:val="00C5267C"/>
    <w:rsid w:val="00C52EFE"/>
    <w:rsid w:val="00C55D6E"/>
    <w:rsid w:val="00C56598"/>
    <w:rsid w:val="00C600CA"/>
    <w:rsid w:val="00C605A8"/>
    <w:rsid w:val="00C634CD"/>
    <w:rsid w:val="00C63CEF"/>
    <w:rsid w:val="00C66813"/>
    <w:rsid w:val="00C70E9D"/>
    <w:rsid w:val="00C7184A"/>
    <w:rsid w:val="00C72BCE"/>
    <w:rsid w:val="00C73C85"/>
    <w:rsid w:val="00C744AA"/>
    <w:rsid w:val="00C76C85"/>
    <w:rsid w:val="00C77FDD"/>
    <w:rsid w:val="00C8128A"/>
    <w:rsid w:val="00C82A71"/>
    <w:rsid w:val="00C83539"/>
    <w:rsid w:val="00C85B58"/>
    <w:rsid w:val="00C86DF0"/>
    <w:rsid w:val="00C877A6"/>
    <w:rsid w:val="00C959EE"/>
    <w:rsid w:val="00C95DD8"/>
    <w:rsid w:val="00C95E4C"/>
    <w:rsid w:val="00C97EDF"/>
    <w:rsid w:val="00CA0525"/>
    <w:rsid w:val="00CA0576"/>
    <w:rsid w:val="00CA0E35"/>
    <w:rsid w:val="00CA175B"/>
    <w:rsid w:val="00CA579C"/>
    <w:rsid w:val="00CA6A7F"/>
    <w:rsid w:val="00CA7140"/>
    <w:rsid w:val="00CA7299"/>
    <w:rsid w:val="00CA792A"/>
    <w:rsid w:val="00CB2837"/>
    <w:rsid w:val="00CB3982"/>
    <w:rsid w:val="00CB6DE8"/>
    <w:rsid w:val="00CB7385"/>
    <w:rsid w:val="00CB7478"/>
    <w:rsid w:val="00CB7AA4"/>
    <w:rsid w:val="00CC08C0"/>
    <w:rsid w:val="00CC14B7"/>
    <w:rsid w:val="00CC16B4"/>
    <w:rsid w:val="00CC1F52"/>
    <w:rsid w:val="00CC38E5"/>
    <w:rsid w:val="00CC4A2F"/>
    <w:rsid w:val="00CC4F68"/>
    <w:rsid w:val="00CC54A7"/>
    <w:rsid w:val="00CC6EA2"/>
    <w:rsid w:val="00CD12DF"/>
    <w:rsid w:val="00CD3DFE"/>
    <w:rsid w:val="00CD4B3B"/>
    <w:rsid w:val="00CD5157"/>
    <w:rsid w:val="00CD6061"/>
    <w:rsid w:val="00CD70F9"/>
    <w:rsid w:val="00CD7E33"/>
    <w:rsid w:val="00CE0090"/>
    <w:rsid w:val="00CE1183"/>
    <w:rsid w:val="00CE5106"/>
    <w:rsid w:val="00CE5503"/>
    <w:rsid w:val="00CE6549"/>
    <w:rsid w:val="00CE6D1A"/>
    <w:rsid w:val="00CF1B52"/>
    <w:rsid w:val="00CF30BF"/>
    <w:rsid w:val="00CF3B75"/>
    <w:rsid w:val="00CF442E"/>
    <w:rsid w:val="00CF78B4"/>
    <w:rsid w:val="00D0234A"/>
    <w:rsid w:val="00D04FBB"/>
    <w:rsid w:val="00D056F5"/>
    <w:rsid w:val="00D1067B"/>
    <w:rsid w:val="00D11023"/>
    <w:rsid w:val="00D1188E"/>
    <w:rsid w:val="00D13A94"/>
    <w:rsid w:val="00D13ADB"/>
    <w:rsid w:val="00D13DA8"/>
    <w:rsid w:val="00D14379"/>
    <w:rsid w:val="00D14987"/>
    <w:rsid w:val="00D15C09"/>
    <w:rsid w:val="00D17DCA"/>
    <w:rsid w:val="00D209C1"/>
    <w:rsid w:val="00D20F90"/>
    <w:rsid w:val="00D210C2"/>
    <w:rsid w:val="00D2134B"/>
    <w:rsid w:val="00D22597"/>
    <w:rsid w:val="00D228D5"/>
    <w:rsid w:val="00D243DF"/>
    <w:rsid w:val="00D30BEE"/>
    <w:rsid w:val="00D31650"/>
    <w:rsid w:val="00D317C6"/>
    <w:rsid w:val="00D31F88"/>
    <w:rsid w:val="00D32595"/>
    <w:rsid w:val="00D33F9E"/>
    <w:rsid w:val="00D4030B"/>
    <w:rsid w:val="00D428C2"/>
    <w:rsid w:val="00D430BE"/>
    <w:rsid w:val="00D44548"/>
    <w:rsid w:val="00D447C5"/>
    <w:rsid w:val="00D47F30"/>
    <w:rsid w:val="00D51AE2"/>
    <w:rsid w:val="00D52003"/>
    <w:rsid w:val="00D53574"/>
    <w:rsid w:val="00D549D9"/>
    <w:rsid w:val="00D55379"/>
    <w:rsid w:val="00D56B2E"/>
    <w:rsid w:val="00D5747B"/>
    <w:rsid w:val="00D57796"/>
    <w:rsid w:val="00D57D7B"/>
    <w:rsid w:val="00D57E1E"/>
    <w:rsid w:val="00D60529"/>
    <w:rsid w:val="00D614CB"/>
    <w:rsid w:val="00D6625A"/>
    <w:rsid w:val="00D66467"/>
    <w:rsid w:val="00D66F5E"/>
    <w:rsid w:val="00D751DE"/>
    <w:rsid w:val="00D7561D"/>
    <w:rsid w:val="00D77DD5"/>
    <w:rsid w:val="00D80D02"/>
    <w:rsid w:val="00D81B7A"/>
    <w:rsid w:val="00D84201"/>
    <w:rsid w:val="00D84538"/>
    <w:rsid w:val="00D86451"/>
    <w:rsid w:val="00D8792C"/>
    <w:rsid w:val="00D87D5B"/>
    <w:rsid w:val="00D90D75"/>
    <w:rsid w:val="00D918D8"/>
    <w:rsid w:val="00D942A4"/>
    <w:rsid w:val="00D9467C"/>
    <w:rsid w:val="00D959AE"/>
    <w:rsid w:val="00D96A01"/>
    <w:rsid w:val="00D97C67"/>
    <w:rsid w:val="00DA07B5"/>
    <w:rsid w:val="00DA2CE2"/>
    <w:rsid w:val="00DA49D1"/>
    <w:rsid w:val="00DA4E03"/>
    <w:rsid w:val="00DA5BBB"/>
    <w:rsid w:val="00DA5BDE"/>
    <w:rsid w:val="00DA5BE0"/>
    <w:rsid w:val="00DA69C8"/>
    <w:rsid w:val="00DB0499"/>
    <w:rsid w:val="00DB0A5B"/>
    <w:rsid w:val="00DB30C8"/>
    <w:rsid w:val="00DB4670"/>
    <w:rsid w:val="00DB566D"/>
    <w:rsid w:val="00DB5E4F"/>
    <w:rsid w:val="00DC0246"/>
    <w:rsid w:val="00DC0647"/>
    <w:rsid w:val="00DC100E"/>
    <w:rsid w:val="00DC2281"/>
    <w:rsid w:val="00DC3346"/>
    <w:rsid w:val="00DC347C"/>
    <w:rsid w:val="00DC38BA"/>
    <w:rsid w:val="00DC3C21"/>
    <w:rsid w:val="00DC4233"/>
    <w:rsid w:val="00DC447D"/>
    <w:rsid w:val="00DC6C84"/>
    <w:rsid w:val="00DD1A51"/>
    <w:rsid w:val="00DD3482"/>
    <w:rsid w:val="00DD3514"/>
    <w:rsid w:val="00DD621D"/>
    <w:rsid w:val="00DD7B19"/>
    <w:rsid w:val="00DE0DE8"/>
    <w:rsid w:val="00DE118A"/>
    <w:rsid w:val="00DE2A6C"/>
    <w:rsid w:val="00DE3CEA"/>
    <w:rsid w:val="00DE4594"/>
    <w:rsid w:val="00DE49E5"/>
    <w:rsid w:val="00DE67AF"/>
    <w:rsid w:val="00DE74FA"/>
    <w:rsid w:val="00DF042A"/>
    <w:rsid w:val="00DF101C"/>
    <w:rsid w:val="00DF2B79"/>
    <w:rsid w:val="00DF4A20"/>
    <w:rsid w:val="00DF5F96"/>
    <w:rsid w:val="00DF6E11"/>
    <w:rsid w:val="00E0001E"/>
    <w:rsid w:val="00E007D5"/>
    <w:rsid w:val="00E00E6D"/>
    <w:rsid w:val="00E07A25"/>
    <w:rsid w:val="00E07DE3"/>
    <w:rsid w:val="00E1043D"/>
    <w:rsid w:val="00E12EDE"/>
    <w:rsid w:val="00E14581"/>
    <w:rsid w:val="00E16071"/>
    <w:rsid w:val="00E16C94"/>
    <w:rsid w:val="00E20366"/>
    <w:rsid w:val="00E22112"/>
    <w:rsid w:val="00E22168"/>
    <w:rsid w:val="00E22E52"/>
    <w:rsid w:val="00E2308B"/>
    <w:rsid w:val="00E238C1"/>
    <w:rsid w:val="00E2494C"/>
    <w:rsid w:val="00E26A53"/>
    <w:rsid w:val="00E2754D"/>
    <w:rsid w:val="00E27E8F"/>
    <w:rsid w:val="00E34288"/>
    <w:rsid w:val="00E3432E"/>
    <w:rsid w:val="00E34706"/>
    <w:rsid w:val="00E34B45"/>
    <w:rsid w:val="00E34D6D"/>
    <w:rsid w:val="00E369DC"/>
    <w:rsid w:val="00E37012"/>
    <w:rsid w:val="00E374D0"/>
    <w:rsid w:val="00E377AD"/>
    <w:rsid w:val="00E4071B"/>
    <w:rsid w:val="00E42326"/>
    <w:rsid w:val="00E42F0A"/>
    <w:rsid w:val="00E435E2"/>
    <w:rsid w:val="00E43913"/>
    <w:rsid w:val="00E46929"/>
    <w:rsid w:val="00E46C9D"/>
    <w:rsid w:val="00E47681"/>
    <w:rsid w:val="00E51F7D"/>
    <w:rsid w:val="00E52D33"/>
    <w:rsid w:val="00E53607"/>
    <w:rsid w:val="00E53D36"/>
    <w:rsid w:val="00E53E40"/>
    <w:rsid w:val="00E54F08"/>
    <w:rsid w:val="00E55FF7"/>
    <w:rsid w:val="00E56054"/>
    <w:rsid w:val="00E578BB"/>
    <w:rsid w:val="00E601AD"/>
    <w:rsid w:val="00E613BD"/>
    <w:rsid w:val="00E62B59"/>
    <w:rsid w:val="00E634CA"/>
    <w:rsid w:val="00E63882"/>
    <w:rsid w:val="00E645AE"/>
    <w:rsid w:val="00E64A51"/>
    <w:rsid w:val="00E64C37"/>
    <w:rsid w:val="00E65FD7"/>
    <w:rsid w:val="00E70B36"/>
    <w:rsid w:val="00E74E4C"/>
    <w:rsid w:val="00E757C7"/>
    <w:rsid w:val="00E77109"/>
    <w:rsid w:val="00E802B8"/>
    <w:rsid w:val="00E81A2F"/>
    <w:rsid w:val="00E82BA0"/>
    <w:rsid w:val="00E83AA6"/>
    <w:rsid w:val="00E84C80"/>
    <w:rsid w:val="00E84EC9"/>
    <w:rsid w:val="00E85DFB"/>
    <w:rsid w:val="00E86609"/>
    <w:rsid w:val="00E87CEF"/>
    <w:rsid w:val="00E90E0E"/>
    <w:rsid w:val="00E90F53"/>
    <w:rsid w:val="00E91DBA"/>
    <w:rsid w:val="00E92615"/>
    <w:rsid w:val="00E9314E"/>
    <w:rsid w:val="00E940E0"/>
    <w:rsid w:val="00E9499A"/>
    <w:rsid w:val="00E9521A"/>
    <w:rsid w:val="00E96B62"/>
    <w:rsid w:val="00EA12FA"/>
    <w:rsid w:val="00EA472B"/>
    <w:rsid w:val="00EA4E61"/>
    <w:rsid w:val="00EA63BF"/>
    <w:rsid w:val="00EB1C14"/>
    <w:rsid w:val="00EB29A4"/>
    <w:rsid w:val="00EB2C38"/>
    <w:rsid w:val="00EB4D6D"/>
    <w:rsid w:val="00EB5E23"/>
    <w:rsid w:val="00EB6196"/>
    <w:rsid w:val="00EC0DA9"/>
    <w:rsid w:val="00EC10E2"/>
    <w:rsid w:val="00EC129F"/>
    <w:rsid w:val="00EC13BB"/>
    <w:rsid w:val="00EC1BBA"/>
    <w:rsid w:val="00EC2850"/>
    <w:rsid w:val="00EC28A7"/>
    <w:rsid w:val="00EC4A8B"/>
    <w:rsid w:val="00EC5A5F"/>
    <w:rsid w:val="00EC5AE7"/>
    <w:rsid w:val="00EC5B32"/>
    <w:rsid w:val="00EC62E9"/>
    <w:rsid w:val="00EC7185"/>
    <w:rsid w:val="00EC72E6"/>
    <w:rsid w:val="00ED0A83"/>
    <w:rsid w:val="00ED0D9F"/>
    <w:rsid w:val="00ED214E"/>
    <w:rsid w:val="00ED3B0D"/>
    <w:rsid w:val="00ED41AE"/>
    <w:rsid w:val="00ED50C8"/>
    <w:rsid w:val="00ED52FB"/>
    <w:rsid w:val="00ED5CF1"/>
    <w:rsid w:val="00ED6C53"/>
    <w:rsid w:val="00ED7F67"/>
    <w:rsid w:val="00EE0933"/>
    <w:rsid w:val="00EE12AC"/>
    <w:rsid w:val="00EE1C18"/>
    <w:rsid w:val="00EE3236"/>
    <w:rsid w:val="00EE3478"/>
    <w:rsid w:val="00EE357D"/>
    <w:rsid w:val="00EE3BDB"/>
    <w:rsid w:val="00EE3F8E"/>
    <w:rsid w:val="00EE442C"/>
    <w:rsid w:val="00EE4EF2"/>
    <w:rsid w:val="00EE5D2B"/>
    <w:rsid w:val="00EE6C7E"/>
    <w:rsid w:val="00EF09D2"/>
    <w:rsid w:val="00EF15BA"/>
    <w:rsid w:val="00EF3132"/>
    <w:rsid w:val="00EF3316"/>
    <w:rsid w:val="00EF473B"/>
    <w:rsid w:val="00EF49AD"/>
    <w:rsid w:val="00EF4DDF"/>
    <w:rsid w:val="00EF513E"/>
    <w:rsid w:val="00EF6522"/>
    <w:rsid w:val="00EF6DD3"/>
    <w:rsid w:val="00EF77A6"/>
    <w:rsid w:val="00EF7CAA"/>
    <w:rsid w:val="00F04A95"/>
    <w:rsid w:val="00F0548D"/>
    <w:rsid w:val="00F05F57"/>
    <w:rsid w:val="00F110E3"/>
    <w:rsid w:val="00F13487"/>
    <w:rsid w:val="00F13EB6"/>
    <w:rsid w:val="00F144AE"/>
    <w:rsid w:val="00F201C8"/>
    <w:rsid w:val="00F21295"/>
    <w:rsid w:val="00F23B13"/>
    <w:rsid w:val="00F25ECF"/>
    <w:rsid w:val="00F27E47"/>
    <w:rsid w:val="00F315B4"/>
    <w:rsid w:val="00F31C72"/>
    <w:rsid w:val="00F32B85"/>
    <w:rsid w:val="00F34C3D"/>
    <w:rsid w:val="00F34F68"/>
    <w:rsid w:val="00F42BB9"/>
    <w:rsid w:val="00F47EE0"/>
    <w:rsid w:val="00F51FF3"/>
    <w:rsid w:val="00F5247C"/>
    <w:rsid w:val="00F52780"/>
    <w:rsid w:val="00F539C0"/>
    <w:rsid w:val="00F55687"/>
    <w:rsid w:val="00F570B1"/>
    <w:rsid w:val="00F61E1A"/>
    <w:rsid w:val="00F62B52"/>
    <w:rsid w:val="00F6497C"/>
    <w:rsid w:val="00F65C1E"/>
    <w:rsid w:val="00F65E88"/>
    <w:rsid w:val="00F6612F"/>
    <w:rsid w:val="00F706BD"/>
    <w:rsid w:val="00F70E0C"/>
    <w:rsid w:val="00F72369"/>
    <w:rsid w:val="00F72FDE"/>
    <w:rsid w:val="00F7328A"/>
    <w:rsid w:val="00F73979"/>
    <w:rsid w:val="00F7493E"/>
    <w:rsid w:val="00F75086"/>
    <w:rsid w:val="00F7629E"/>
    <w:rsid w:val="00F77254"/>
    <w:rsid w:val="00F77A13"/>
    <w:rsid w:val="00F80F9E"/>
    <w:rsid w:val="00F810DB"/>
    <w:rsid w:val="00F823B4"/>
    <w:rsid w:val="00F846C7"/>
    <w:rsid w:val="00F91016"/>
    <w:rsid w:val="00F91A93"/>
    <w:rsid w:val="00F93FBD"/>
    <w:rsid w:val="00F94504"/>
    <w:rsid w:val="00F95241"/>
    <w:rsid w:val="00F95680"/>
    <w:rsid w:val="00F965E8"/>
    <w:rsid w:val="00F96984"/>
    <w:rsid w:val="00F96E95"/>
    <w:rsid w:val="00F97852"/>
    <w:rsid w:val="00F97FA1"/>
    <w:rsid w:val="00FA1B50"/>
    <w:rsid w:val="00FA1B53"/>
    <w:rsid w:val="00FA3DD7"/>
    <w:rsid w:val="00FA4CA1"/>
    <w:rsid w:val="00FA5B00"/>
    <w:rsid w:val="00FA5C40"/>
    <w:rsid w:val="00FA7B51"/>
    <w:rsid w:val="00FB103B"/>
    <w:rsid w:val="00FB25BF"/>
    <w:rsid w:val="00FB3161"/>
    <w:rsid w:val="00FB4535"/>
    <w:rsid w:val="00FB5A24"/>
    <w:rsid w:val="00FC0311"/>
    <w:rsid w:val="00FC0408"/>
    <w:rsid w:val="00FC0962"/>
    <w:rsid w:val="00FC097C"/>
    <w:rsid w:val="00FC3637"/>
    <w:rsid w:val="00FC3B2E"/>
    <w:rsid w:val="00FC4251"/>
    <w:rsid w:val="00FC56FC"/>
    <w:rsid w:val="00FC7E90"/>
    <w:rsid w:val="00FD050E"/>
    <w:rsid w:val="00FD0F26"/>
    <w:rsid w:val="00FD1B5C"/>
    <w:rsid w:val="00FD1B83"/>
    <w:rsid w:val="00FD24FA"/>
    <w:rsid w:val="00FD31CB"/>
    <w:rsid w:val="00FD3309"/>
    <w:rsid w:val="00FD434E"/>
    <w:rsid w:val="00FD5B0E"/>
    <w:rsid w:val="00FD7D82"/>
    <w:rsid w:val="00FE1084"/>
    <w:rsid w:val="00FE17A1"/>
    <w:rsid w:val="00FE2EB8"/>
    <w:rsid w:val="00FE71A7"/>
    <w:rsid w:val="00FF23BF"/>
    <w:rsid w:val="00FF33CB"/>
    <w:rsid w:val="00FF4EE5"/>
    <w:rsid w:val="00FF6216"/>
    <w:rsid w:val="00FF6C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C54A6F"/>
  <w15:docId w15:val="{BDCE60BB-DC92-46C7-B207-FCEFFE1DE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customStyle="1" w:styleId="Normal1">
    <w:name w:val="Normal1"/>
    <w:rsid w:val="0062555D"/>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ListParagraph">
    <w:name w:val="List Paragraph"/>
    <w:basedOn w:val="Normal"/>
    <w:uiPriority w:val="34"/>
    <w:qFormat/>
    <w:rsid w:val="001C025A"/>
    <w:pPr>
      <w:ind w:left="720"/>
      <w:contextualSpacing/>
    </w:pPr>
  </w:style>
  <w:style w:type="character" w:customStyle="1" w:styleId="aqj">
    <w:name w:val="aqj"/>
    <w:basedOn w:val="DefaultParagraphFont"/>
    <w:rsid w:val="00F75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9186993">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5367638">
      <w:bodyDiv w:val="1"/>
      <w:marLeft w:val="0"/>
      <w:marRight w:val="0"/>
      <w:marTop w:val="0"/>
      <w:marBottom w:val="0"/>
      <w:divBdr>
        <w:top w:val="none" w:sz="0" w:space="0" w:color="auto"/>
        <w:left w:val="none" w:sz="0" w:space="0" w:color="auto"/>
        <w:bottom w:val="none" w:sz="0" w:space="0" w:color="auto"/>
        <w:right w:val="none" w:sz="0" w:space="0" w:color="auto"/>
      </w:divBdr>
    </w:div>
    <w:div w:id="171573823">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6106853">
      <w:bodyDiv w:val="1"/>
      <w:marLeft w:val="0"/>
      <w:marRight w:val="0"/>
      <w:marTop w:val="0"/>
      <w:marBottom w:val="0"/>
      <w:divBdr>
        <w:top w:val="none" w:sz="0" w:space="0" w:color="auto"/>
        <w:left w:val="none" w:sz="0" w:space="0" w:color="auto"/>
        <w:bottom w:val="none" w:sz="0" w:space="0" w:color="auto"/>
        <w:right w:val="none" w:sz="0" w:space="0" w:color="auto"/>
      </w:divBdr>
    </w:div>
    <w:div w:id="446659134">
      <w:bodyDiv w:val="1"/>
      <w:marLeft w:val="0"/>
      <w:marRight w:val="0"/>
      <w:marTop w:val="0"/>
      <w:marBottom w:val="0"/>
      <w:divBdr>
        <w:top w:val="none" w:sz="0" w:space="0" w:color="auto"/>
        <w:left w:val="none" w:sz="0" w:space="0" w:color="auto"/>
        <w:bottom w:val="none" w:sz="0" w:space="0" w:color="auto"/>
        <w:right w:val="none" w:sz="0" w:space="0" w:color="auto"/>
      </w:divBdr>
    </w:div>
    <w:div w:id="469135999">
      <w:bodyDiv w:val="1"/>
      <w:marLeft w:val="0"/>
      <w:marRight w:val="0"/>
      <w:marTop w:val="0"/>
      <w:marBottom w:val="0"/>
      <w:divBdr>
        <w:top w:val="none" w:sz="0" w:space="0" w:color="auto"/>
        <w:left w:val="none" w:sz="0" w:space="0" w:color="auto"/>
        <w:bottom w:val="none" w:sz="0" w:space="0" w:color="auto"/>
        <w:right w:val="none" w:sz="0" w:space="0" w:color="auto"/>
      </w:divBdr>
    </w:div>
    <w:div w:id="578439934">
      <w:bodyDiv w:val="1"/>
      <w:marLeft w:val="0"/>
      <w:marRight w:val="0"/>
      <w:marTop w:val="0"/>
      <w:marBottom w:val="0"/>
      <w:divBdr>
        <w:top w:val="none" w:sz="0" w:space="0" w:color="auto"/>
        <w:left w:val="none" w:sz="0" w:space="0" w:color="auto"/>
        <w:bottom w:val="none" w:sz="0" w:space="0" w:color="auto"/>
        <w:right w:val="none" w:sz="0" w:space="0" w:color="auto"/>
      </w:divBdr>
      <w:divsChild>
        <w:div w:id="1991904130">
          <w:marLeft w:val="0"/>
          <w:marRight w:val="0"/>
          <w:marTop w:val="0"/>
          <w:marBottom w:val="0"/>
          <w:divBdr>
            <w:top w:val="none" w:sz="0" w:space="0" w:color="auto"/>
            <w:left w:val="none" w:sz="0" w:space="0" w:color="auto"/>
            <w:bottom w:val="none" w:sz="0" w:space="0" w:color="auto"/>
            <w:right w:val="none" w:sz="0" w:space="0" w:color="auto"/>
          </w:divBdr>
        </w:div>
        <w:div w:id="235215054">
          <w:marLeft w:val="0"/>
          <w:marRight w:val="0"/>
          <w:marTop w:val="33"/>
          <w:marBottom w:val="0"/>
          <w:divBdr>
            <w:top w:val="none" w:sz="0" w:space="0" w:color="auto"/>
            <w:left w:val="none" w:sz="0" w:space="0" w:color="auto"/>
            <w:bottom w:val="none" w:sz="0" w:space="0" w:color="auto"/>
            <w:right w:val="none" w:sz="0" w:space="0" w:color="auto"/>
          </w:divBdr>
          <w:divsChild>
            <w:div w:id="2119711582">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2341316">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0950069">
      <w:bodyDiv w:val="1"/>
      <w:marLeft w:val="0"/>
      <w:marRight w:val="0"/>
      <w:marTop w:val="0"/>
      <w:marBottom w:val="0"/>
      <w:divBdr>
        <w:top w:val="none" w:sz="0" w:space="0" w:color="auto"/>
        <w:left w:val="none" w:sz="0" w:space="0" w:color="auto"/>
        <w:bottom w:val="none" w:sz="0" w:space="0" w:color="auto"/>
        <w:right w:val="none" w:sz="0" w:space="0" w:color="auto"/>
      </w:divBdr>
    </w:div>
    <w:div w:id="919369374">
      <w:bodyDiv w:val="1"/>
      <w:marLeft w:val="0"/>
      <w:marRight w:val="0"/>
      <w:marTop w:val="0"/>
      <w:marBottom w:val="0"/>
      <w:divBdr>
        <w:top w:val="none" w:sz="0" w:space="0" w:color="auto"/>
        <w:left w:val="none" w:sz="0" w:space="0" w:color="auto"/>
        <w:bottom w:val="none" w:sz="0" w:space="0" w:color="auto"/>
        <w:right w:val="none" w:sz="0" w:space="0" w:color="auto"/>
      </w:divBdr>
    </w:div>
    <w:div w:id="922448356">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1387161">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547309">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0788935">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84476925">
      <w:bodyDiv w:val="1"/>
      <w:marLeft w:val="0"/>
      <w:marRight w:val="0"/>
      <w:marTop w:val="0"/>
      <w:marBottom w:val="0"/>
      <w:divBdr>
        <w:top w:val="none" w:sz="0" w:space="0" w:color="auto"/>
        <w:left w:val="none" w:sz="0" w:space="0" w:color="auto"/>
        <w:bottom w:val="none" w:sz="0" w:space="0" w:color="auto"/>
        <w:right w:val="none" w:sz="0" w:space="0" w:color="auto"/>
      </w:divBdr>
    </w:div>
    <w:div w:id="1433236697">
      <w:bodyDiv w:val="1"/>
      <w:marLeft w:val="0"/>
      <w:marRight w:val="0"/>
      <w:marTop w:val="0"/>
      <w:marBottom w:val="0"/>
      <w:divBdr>
        <w:top w:val="none" w:sz="0" w:space="0" w:color="auto"/>
        <w:left w:val="none" w:sz="0" w:space="0" w:color="auto"/>
        <w:bottom w:val="none" w:sz="0" w:space="0" w:color="auto"/>
        <w:right w:val="none" w:sz="0" w:space="0" w:color="auto"/>
      </w:divBdr>
    </w:div>
    <w:div w:id="1487164401">
      <w:bodyDiv w:val="1"/>
      <w:marLeft w:val="0"/>
      <w:marRight w:val="0"/>
      <w:marTop w:val="0"/>
      <w:marBottom w:val="0"/>
      <w:divBdr>
        <w:top w:val="none" w:sz="0" w:space="0" w:color="auto"/>
        <w:left w:val="none" w:sz="0" w:space="0" w:color="auto"/>
        <w:bottom w:val="none" w:sz="0" w:space="0" w:color="auto"/>
        <w:right w:val="none" w:sz="0" w:space="0" w:color="auto"/>
      </w:divBdr>
    </w:div>
    <w:div w:id="1532569915">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FFE2B5B0-9372-4DD5-B8C3-F9C1CA669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6</TotalTime>
  <Pages>6</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8</cp:revision>
  <dcterms:created xsi:type="dcterms:W3CDTF">2018-07-16T10:43:00Z</dcterms:created>
  <dcterms:modified xsi:type="dcterms:W3CDTF">2018-07-16T15:19:00Z</dcterms:modified>
  <cp:category>School Papers</cp:category>
</cp:coreProperties>
</file>